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1ABE3" w14:textId="77777777" w:rsidR="00B57274" w:rsidRPr="00B156F5" w:rsidRDefault="00B57274" w:rsidP="00B57274">
      <w:pPr>
        <w:rPr>
          <w:b/>
          <w:bCs/>
        </w:rPr>
      </w:pPr>
      <w:bookmarkStart w:id="0" w:name="_GoBack"/>
      <w:r w:rsidRPr="00B156F5">
        <w:rPr>
          <w:b/>
          <w:bCs/>
        </w:rPr>
        <w:t>Anexo I. Declaración de ausencia de conflicto de intereses</w:t>
      </w:r>
      <w:bookmarkEnd w:id="0"/>
    </w:p>
    <w:p w14:paraId="6CBBDC09" w14:textId="77777777" w:rsidR="00B57274" w:rsidRPr="00B156F5" w:rsidRDefault="00B57274" w:rsidP="00B57274">
      <w:pPr>
        <w:rPr>
          <w:b/>
          <w:bCs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463"/>
      </w:tblGrid>
      <w:tr w:rsidR="00B57274" w:rsidRPr="00B57274" w14:paraId="29E6F253" w14:textId="77777777" w:rsidTr="0022087C">
        <w:trPr>
          <w:cantSplit/>
          <w:jc w:val="center"/>
        </w:trPr>
        <w:tc>
          <w:tcPr>
            <w:tcW w:w="2835" w:type="dxa"/>
            <w:shd w:val="clear" w:color="auto" w:fill="EAF0F7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DF52FED" w14:textId="77777777" w:rsidR="00B57274" w:rsidRPr="00B57274" w:rsidRDefault="00B57274" w:rsidP="00B57274">
            <w:pPr>
              <w:rPr>
                <w:lang w:val="en-US"/>
              </w:rPr>
            </w:pPr>
            <w:proofErr w:type="gramStart"/>
            <w:r w:rsidRPr="00B57274">
              <w:rPr>
                <w:b/>
                <w:lang w:val="en-US"/>
              </w:rPr>
              <w:t>D./</w:t>
            </w:r>
            <w:proofErr w:type="spellStart"/>
            <w:proofErr w:type="gramEnd"/>
            <w:r w:rsidRPr="00B57274">
              <w:rPr>
                <w:b/>
                <w:lang w:val="en-US"/>
              </w:rPr>
              <w:t>Dña</w:t>
            </w:r>
            <w:proofErr w:type="spellEnd"/>
            <w:r w:rsidRPr="00B57274">
              <w:rPr>
                <w:b/>
                <w:lang w:val="en-US"/>
              </w:rPr>
              <w:t>.</w:t>
            </w:r>
          </w:p>
        </w:tc>
        <w:tc>
          <w:tcPr>
            <w:tcW w:w="6463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23C99D9" w14:textId="77777777" w:rsidR="00B57274" w:rsidRPr="00B57274" w:rsidRDefault="00B57274" w:rsidP="00B57274">
            <w:pPr>
              <w:rPr>
                <w:lang w:val="en-US"/>
              </w:rPr>
            </w:pPr>
            <w:r w:rsidRPr="00B57274">
              <w:rPr>
                <w:lang w:val="en-US"/>
              </w:rPr>
              <w:t xml:space="preserve">  ________________________________________________________________</w:t>
            </w:r>
          </w:p>
        </w:tc>
      </w:tr>
      <w:tr w:rsidR="00B57274" w:rsidRPr="00B57274" w14:paraId="4174BA4F" w14:textId="77777777" w:rsidTr="0022087C">
        <w:trPr>
          <w:cantSplit/>
          <w:jc w:val="center"/>
        </w:trPr>
        <w:tc>
          <w:tcPr>
            <w:tcW w:w="2835" w:type="dxa"/>
            <w:shd w:val="clear" w:color="auto" w:fill="EAF0F7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BEB217D" w14:textId="77777777" w:rsidR="00B57274" w:rsidRPr="00B57274" w:rsidRDefault="00B57274" w:rsidP="00B57274">
            <w:pPr>
              <w:rPr>
                <w:lang w:val="en-US"/>
              </w:rPr>
            </w:pPr>
            <w:r w:rsidRPr="00B57274">
              <w:rPr>
                <w:b/>
                <w:lang w:val="en-US"/>
              </w:rPr>
              <w:t>DNI/</w:t>
            </w:r>
            <w:proofErr w:type="spellStart"/>
            <w:r w:rsidRPr="00B57274">
              <w:rPr>
                <w:b/>
                <w:lang w:val="en-US"/>
              </w:rPr>
              <w:t>Pasaporte</w:t>
            </w:r>
            <w:proofErr w:type="spellEnd"/>
            <w:r w:rsidRPr="00B57274">
              <w:rPr>
                <w:b/>
                <w:lang w:val="en-US"/>
              </w:rPr>
              <w:t xml:space="preserve"> n.º</w:t>
            </w:r>
          </w:p>
        </w:tc>
        <w:tc>
          <w:tcPr>
            <w:tcW w:w="6463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67068E4" w14:textId="77777777" w:rsidR="00B57274" w:rsidRPr="00B57274" w:rsidRDefault="00B57274" w:rsidP="00B57274">
            <w:pPr>
              <w:rPr>
                <w:lang w:val="en-US"/>
              </w:rPr>
            </w:pPr>
            <w:r w:rsidRPr="00B57274">
              <w:rPr>
                <w:lang w:val="en-US"/>
              </w:rPr>
              <w:t xml:space="preserve">  ________________________________________________________________</w:t>
            </w:r>
          </w:p>
        </w:tc>
      </w:tr>
      <w:tr w:rsidR="00B57274" w:rsidRPr="00B57274" w14:paraId="6A431143" w14:textId="77777777" w:rsidTr="0022087C">
        <w:trPr>
          <w:cantSplit/>
          <w:jc w:val="center"/>
        </w:trPr>
        <w:tc>
          <w:tcPr>
            <w:tcW w:w="2835" w:type="dxa"/>
            <w:shd w:val="clear" w:color="auto" w:fill="EAF0F7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361C4D7B" w14:textId="77777777" w:rsidR="00B57274" w:rsidRPr="00B57274" w:rsidRDefault="00B57274" w:rsidP="00B57274">
            <w:pPr>
              <w:rPr>
                <w:lang w:val="en-US"/>
              </w:rPr>
            </w:pPr>
            <w:proofErr w:type="spellStart"/>
            <w:r w:rsidRPr="00B57274">
              <w:rPr>
                <w:b/>
                <w:lang w:val="en-US"/>
              </w:rPr>
              <w:t>Título</w:t>
            </w:r>
            <w:proofErr w:type="spellEnd"/>
            <w:r w:rsidRPr="00B57274">
              <w:rPr>
                <w:b/>
                <w:lang w:val="en-US"/>
              </w:rPr>
              <w:t xml:space="preserve"> de la </w:t>
            </w:r>
            <w:proofErr w:type="spellStart"/>
            <w:r w:rsidRPr="00B57274">
              <w:rPr>
                <w:b/>
                <w:lang w:val="en-US"/>
              </w:rPr>
              <w:t>monografía</w:t>
            </w:r>
            <w:proofErr w:type="spellEnd"/>
          </w:p>
        </w:tc>
        <w:tc>
          <w:tcPr>
            <w:tcW w:w="6463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6D526EC" w14:textId="77777777" w:rsidR="00B57274" w:rsidRPr="00B57274" w:rsidRDefault="00B57274" w:rsidP="00B57274">
            <w:pPr>
              <w:rPr>
                <w:lang w:val="en-US"/>
              </w:rPr>
            </w:pPr>
            <w:r w:rsidRPr="00B57274">
              <w:rPr>
                <w:lang w:val="en-US"/>
              </w:rPr>
              <w:t xml:space="preserve">  ________________________________________________________________</w:t>
            </w:r>
          </w:p>
        </w:tc>
      </w:tr>
    </w:tbl>
    <w:p w14:paraId="29FA15FA" w14:textId="77777777" w:rsidR="00B57274" w:rsidRPr="00B57274" w:rsidRDefault="00B57274" w:rsidP="00D825C5">
      <w:pPr>
        <w:jc w:val="both"/>
      </w:pPr>
      <w:r w:rsidRPr="00B57274">
        <w:t>presentada al Servicio de Publicaciones del Instituto de Estudios Riojanos para su evaluación y eventual publicación,</w:t>
      </w:r>
    </w:p>
    <w:p w14:paraId="7A29DB1A" w14:textId="77777777" w:rsidR="00B156F5" w:rsidRDefault="00B156F5" w:rsidP="00D825C5">
      <w:pPr>
        <w:jc w:val="both"/>
        <w:rPr>
          <w:b/>
        </w:rPr>
      </w:pPr>
    </w:p>
    <w:p w14:paraId="32C778FF" w14:textId="77777777" w:rsidR="00B57274" w:rsidRPr="00B57274" w:rsidRDefault="00B57274" w:rsidP="00D825C5">
      <w:pPr>
        <w:jc w:val="both"/>
      </w:pPr>
      <w:r w:rsidRPr="00B57274">
        <w:rPr>
          <w:b/>
        </w:rPr>
        <w:t>DECLARA:</w:t>
      </w:r>
    </w:p>
    <w:p w14:paraId="29798E8D" w14:textId="77777777" w:rsidR="00B57274" w:rsidRPr="00B57274" w:rsidRDefault="00B57274" w:rsidP="00D825C5">
      <w:pPr>
        <w:ind w:left="426" w:hanging="426"/>
        <w:jc w:val="both"/>
      </w:pPr>
      <w:r w:rsidRPr="00B57274">
        <w:rPr>
          <w:b/>
        </w:rPr>
        <w:t xml:space="preserve">1. </w:t>
      </w:r>
      <w:r w:rsidRPr="00B57274">
        <w:t>Que el manuscrito presentado es original e inédito y no ha sido publicado previamente ni se encuentra en proceso de evaluación en otra editorial o revista.</w:t>
      </w:r>
    </w:p>
    <w:p w14:paraId="375E8EBD" w14:textId="77777777" w:rsidR="00B57274" w:rsidRPr="00B57274" w:rsidRDefault="00B57274" w:rsidP="00D825C5">
      <w:pPr>
        <w:ind w:left="426" w:hanging="426"/>
        <w:jc w:val="both"/>
      </w:pPr>
      <w:r w:rsidRPr="00B57274">
        <w:rPr>
          <w:b/>
        </w:rPr>
        <w:t xml:space="preserve">2. </w:t>
      </w:r>
      <w:r w:rsidRPr="00B57274">
        <w:t>Que no existe conflicto de intereses de naturaleza económica, profesional o personal que pueda haber influido en la elaboración del trabajo o en las conclusiones alcanzadas.</w:t>
      </w:r>
    </w:p>
    <w:p w14:paraId="4196C87E" w14:textId="77777777" w:rsidR="00B57274" w:rsidRPr="00B57274" w:rsidRDefault="00B57274" w:rsidP="00D825C5">
      <w:pPr>
        <w:ind w:left="426" w:hanging="426"/>
        <w:jc w:val="both"/>
      </w:pPr>
      <w:r w:rsidRPr="00B57274">
        <w:rPr>
          <w:b/>
        </w:rPr>
        <w:t xml:space="preserve">3. </w:t>
      </w:r>
      <w:r w:rsidRPr="00B57274">
        <w:t>Que, en caso de existir financiación externa para la investigación, esta ha sido debidamente declarada en los agradecimientos del manuscrito.</w:t>
      </w:r>
    </w:p>
    <w:p w14:paraId="50966FD3" w14:textId="77777777" w:rsidR="00B57274" w:rsidRPr="00B57274" w:rsidRDefault="00B57274" w:rsidP="00D825C5">
      <w:pPr>
        <w:ind w:left="426" w:hanging="426"/>
        <w:jc w:val="both"/>
      </w:pPr>
      <w:r w:rsidRPr="00B57274">
        <w:rPr>
          <w:b/>
        </w:rPr>
        <w:t xml:space="preserve">4. </w:t>
      </w:r>
      <w:r w:rsidRPr="00B57274">
        <w:t>Que el autor o autora garantiza que posee los derechos necesarios sobre todos los materiales incluidos en el manuscrito —imágenes, tablas, figuras, partituras, textos citados extensamente u otros contenidos protegidos—, o que ha obtenido las autorizaciones correspondientes para su reproducción.</w:t>
      </w:r>
    </w:p>
    <w:p w14:paraId="364CDAA1" w14:textId="77777777" w:rsidR="00B57274" w:rsidRPr="00B57274" w:rsidRDefault="00B57274" w:rsidP="00D825C5">
      <w:pPr>
        <w:ind w:left="426" w:hanging="426"/>
        <w:jc w:val="both"/>
      </w:pPr>
      <w:r w:rsidRPr="00B57274">
        <w:rPr>
          <w:b/>
        </w:rPr>
        <w:t xml:space="preserve">5. </w:t>
      </w:r>
      <w:r w:rsidRPr="00B57274">
        <w:t>Que autoriza al Servicio de Publicaciones del IER a someter el manuscrito al proceso de evaluación por pares establecido.</w:t>
      </w:r>
    </w:p>
    <w:p w14:paraId="3D6C1852" w14:textId="77777777" w:rsidR="00B57274" w:rsidRDefault="00B57274" w:rsidP="00D825C5">
      <w:pPr>
        <w:ind w:left="426" w:hanging="426"/>
        <w:jc w:val="both"/>
      </w:pPr>
      <w:r w:rsidRPr="00B57274">
        <w:rPr>
          <w:b/>
        </w:rPr>
        <w:t xml:space="preserve">6. </w:t>
      </w:r>
      <w:r w:rsidRPr="00B57274">
        <w:t>Que los datos personales facilitados serán tratados conforme a la normativa vigente en materia de protección de datos.</w:t>
      </w:r>
    </w:p>
    <w:p w14:paraId="76EDE6B7" w14:textId="77777777" w:rsidR="00B156F5" w:rsidRPr="00B57274" w:rsidRDefault="00B156F5" w:rsidP="00D825C5">
      <w:pPr>
        <w:ind w:left="426" w:hanging="426"/>
        <w:jc w:val="both"/>
      </w:pPr>
    </w:p>
    <w:p w14:paraId="1FB8EE06" w14:textId="77777777" w:rsidR="00B57274" w:rsidRPr="00B57274" w:rsidRDefault="00B57274" w:rsidP="00D825C5">
      <w:pPr>
        <w:jc w:val="both"/>
      </w:pPr>
      <w:r w:rsidRPr="00B57274">
        <w:t xml:space="preserve">En ________________________________, a ______ de __________________ </w:t>
      </w:r>
      <w:proofErr w:type="spellStart"/>
      <w:r w:rsidRPr="00B57274">
        <w:t>de</w:t>
      </w:r>
      <w:proofErr w:type="spellEnd"/>
      <w:r w:rsidRPr="00B57274">
        <w:t xml:space="preserve"> 20____</w:t>
      </w:r>
    </w:p>
    <w:p w14:paraId="14901341" w14:textId="73331878" w:rsidR="00B156F5" w:rsidRDefault="00B156F5" w:rsidP="00D825C5">
      <w:pPr>
        <w:jc w:val="both"/>
        <w:rPr>
          <w:b/>
        </w:rPr>
      </w:pPr>
    </w:p>
    <w:p w14:paraId="0A3EAD35" w14:textId="77777777" w:rsidR="00D825C5" w:rsidRDefault="00D825C5" w:rsidP="00D825C5">
      <w:pPr>
        <w:jc w:val="both"/>
        <w:rPr>
          <w:b/>
        </w:rPr>
      </w:pPr>
    </w:p>
    <w:p w14:paraId="763F6B7E" w14:textId="77777777" w:rsidR="00B57274" w:rsidRDefault="00B57274" w:rsidP="00D825C5">
      <w:pPr>
        <w:jc w:val="both"/>
        <w:rPr>
          <w:b/>
        </w:rPr>
      </w:pPr>
      <w:r w:rsidRPr="00B57274">
        <w:rPr>
          <w:b/>
        </w:rPr>
        <w:t>Fdo.:</w:t>
      </w:r>
    </w:p>
    <w:p w14:paraId="7A0BBA87" w14:textId="77777777" w:rsidR="00B156F5" w:rsidRPr="00B57274" w:rsidRDefault="00B156F5" w:rsidP="00D825C5">
      <w:pPr>
        <w:jc w:val="both"/>
      </w:pPr>
    </w:p>
    <w:p w14:paraId="2EFFD3B1" w14:textId="77777777" w:rsidR="00B57274" w:rsidRPr="00B57274" w:rsidRDefault="00B57274" w:rsidP="00D825C5">
      <w:pPr>
        <w:jc w:val="both"/>
      </w:pPr>
      <w:r w:rsidRPr="00B57274">
        <w:t>____________________________________________</w:t>
      </w:r>
    </w:p>
    <w:p w14:paraId="2768F083" w14:textId="77777777" w:rsidR="003364A2" w:rsidRPr="00B57274" w:rsidRDefault="00B57274" w:rsidP="00D825C5">
      <w:pPr>
        <w:jc w:val="both"/>
      </w:pPr>
      <w:r w:rsidRPr="00B57274">
        <w:rPr>
          <w:i/>
        </w:rPr>
        <w:t>Nombre y firma del autor o autora</w:t>
      </w:r>
    </w:p>
    <w:sectPr w:rsidR="003364A2" w:rsidRPr="00B57274" w:rsidSect="00D825C5">
      <w:headerReference w:type="default" r:id="rId7"/>
      <w:headerReference w:type="first" r:id="rId8"/>
      <w:pgSz w:w="11906" w:h="16838"/>
      <w:pgMar w:top="2552" w:right="1440" w:bottom="1843" w:left="1440" w:header="709" w:footer="3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265BB" w14:textId="77777777" w:rsidR="00BE7DAD" w:rsidRDefault="00BE7DAD" w:rsidP="0069392B">
      <w:r>
        <w:separator/>
      </w:r>
    </w:p>
  </w:endnote>
  <w:endnote w:type="continuationSeparator" w:id="0">
    <w:p w14:paraId="71A1C984" w14:textId="77777777" w:rsidR="00BE7DAD" w:rsidRDefault="00BE7DAD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EF21C" w14:textId="77777777" w:rsidR="00BE7DAD" w:rsidRDefault="00BE7DAD" w:rsidP="0069392B">
      <w:r>
        <w:separator/>
      </w:r>
    </w:p>
  </w:footnote>
  <w:footnote w:type="continuationSeparator" w:id="0">
    <w:p w14:paraId="0F8935F6" w14:textId="77777777" w:rsidR="00BE7DAD" w:rsidRDefault="00BE7DAD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12809" w14:textId="77777777" w:rsidR="0069392B" w:rsidRDefault="00830B1B"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6B14B2B0" wp14:editId="1417F084">
          <wp:simplePos x="0" y="0"/>
          <wp:positionH relativeFrom="column">
            <wp:posOffset>-431800</wp:posOffset>
          </wp:positionH>
          <wp:positionV relativeFrom="paragraph">
            <wp:posOffset>-50165</wp:posOffset>
          </wp:positionV>
          <wp:extent cx="968375" cy="439420"/>
          <wp:effectExtent l="0" t="0" r="0" b="0"/>
          <wp:wrapTopAndBottom/>
          <wp:docPr id="18" name="Imagen 1322805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228051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B4F5B" w14:textId="77777777" w:rsidR="00A6238F" w:rsidRDefault="00830B1B"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72C50D" wp14:editId="4EFE8067">
              <wp:simplePos x="0" y="0"/>
              <wp:positionH relativeFrom="column">
                <wp:posOffset>723900</wp:posOffset>
              </wp:positionH>
              <wp:positionV relativeFrom="paragraph">
                <wp:posOffset>351155</wp:posOffset>
              </wp:positionV>
              <wp:extent cx="3470910" cy="873760"/>
              <wp:effectExtent l="0" t="0" r="0" b="0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0EDF78" w14:textId="77777777" w:rsidR="007C7121" w:rsidRPr="00BA5D06" w:rsidRDefault="007C7121" w:rsidP="009E5BA4">
                          <w:pPr>
                            <w:pStyle w:val="Cabecera-Servicio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2C50D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57pt;margin-top:27.65pt;width:273.3pt;height:6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" filled="f" stroked="f">
              <v:path arrowok="t"/>
              <v:textbox inset="0,0,0,0">
                <w:txbxContent>
                  <w:p w14:paraId="550EDF78" w14:textId="77777777" w:rsidR="007C7121" w:rsidRPr="00BA5D06" w:rsidRDefault="007C7121" w:rsidP="009E5BA4">
                    <w:pPr>
                      <w:pStyle w:val="Cabecera-Servicios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490D2DA" wp14:editId="12F5AA19">
              <wp:simplePos x="0" y="0"/>
              <wp:positionH relativeFrom="column">
                <wp:posOffset>724535</wp:posOffset>
              </wp:positionH>
              <wp:positionV relativeFrom="paragraph">
                <wp:posOffset>150495</wp:posOffset>
              </wp:positionV>
              <wp:extent cx="3470910" cy="200025"/>
              <wp:effectExtent l="0" t="0" r="0" b="0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359E58" w14:textId="77777777" w:rsidR="00240D3F" w:rsidRDefault="00DC21C0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Instituto de Estudios Riojanos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57.05pt;margin-top:11.85pt;width:273.3pt;height:1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" filled="f" stroked="f">
              <v:path arrowok="t"/>
              <v:textbox inset="0,0,0,0">
                <w:txbxContent>
                  <w:p w:rsidR="00240D3F" w:rsidRDefault="00DC21C0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Instituto de Estudios Riojanos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58B3DB2" wp14:editId="79CAD3D7">
          <wp:simplePos x="0" y="0"/>
          <wp:positionH relativeFrom="column">
            <wp:posOffset>-432435</wp:posOffset>
          </wp:positionH>
          <wp:positionV relativeFrom="paragraph">
            <wp:posOffset>-51435</wp:posOffset>
          </wp:positionV>
          <wp:extent cx="968375" cy="439420"/>
          <wp:effectExtent l="0" t="0" r="0" b="0"/>
          <wp:wrapTopAndBottom/>
          <wp:docPr id="19" name="Imagen 4853872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8538727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52DDACF" wp14:editId="7B303334">
              <wp:simplePos x="0" y="0"/>
              <wp:positionH relativeFrom="column">
                <wp:posOffset>5252720</wp:posOffset>
              </wp:positionH>
              <wp:positionV relativeFrom="paragraph">
                <wp:posOffset>438150</wp:posOffset>
              </wp:positionV>
              <wp:extent cx="1386205" cy="307340"/>
              <wp:effectExtent l="0" t="0" r="0" b="0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1AC558" w14:textId="77777777" w:rsidR="00022E1C" w:rsidRDefault="009C45EB" w:rsidP="003364A2">
                          <w:pPr>
                            <w:pStyle w:val="Datosdecontacto"/>
                          </w:pPr>
                          <w:r>
                            <w:t>publicaciones.ier</w:t>
                          </w:r>
                          <w:r w:rsidR="00022E1C">
                            <w:t>@larioja.org</w:t>
                          </w:r>
                          <w:r w:rsidR="00C8291D">
                            <w:br/>
                          </w:r>
                          <w:hyperlink r:id="rId2" w:history="1">
                            <w:r w:rsidR="00C8291D" w:rsidRPr="009C45EB">
                              <w:rPr>
                                <w:rStyle w:val="Hipervnculo"/>
                              </w:rPr>
                              <w:t>larioja.org/</w:t>
                            </w:r>
                            <w:proofErr w:type="spellStart"/>
                            <w:r w:rsidR="00C8291D" w:rsidRPr="009C45EB">
                              <w:rPr>
                                <w:rStyle w:val="Hipervnculo"/>
                              </w:rPr>
                              <w:t>ier</w:t>
                            </w:r>
                            <w:proofErr w:type="spellEnd"/>
                          </w:hyperlink>
                        </w:p>
                        <w:p w14:paraId="5A11A3A6" w14:textId="77777777" w:rsidR="00022E1C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14:paraId="71BFF9AF" w14:textId="77777777" w:rsidR="00022E1C" w:rsidRPr="00AB7932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413.6pt;margin-top:34.5pt;width:109.15pt;height:24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" filled="f" stroked="f">
              <v:path arrowok="t"/>
              <v:textbox inset="0,0,0,0">
                <w:txbxContent>
                  <w:p w:rsidR="00022E1C" w:rsidRDefault="009C45EB" w:rsidP="003364A2">
                    <w:pPr>
                      <w:pStyle w:val="Datosdecontacto"/>
                    </w:pPr>
                    <w:r>
                      <w:t>publicaciones.ier</w:t>
                    </w:r>
                    <w:r w:rsidR="00022E1C">
                      <w:t>@larioja.org</w:t>
                    </w:r>
                    <w:r w:rsidR="00C8291D">
                      <w:br/>
                    </w:r>
                    <w:hyperlink r:id="rId3" w:history="1">
                      <w:r w:rsidR="00C8291D" w:rsidRPr="009C45EB">
                        <w:rPr>
                          <w:rStyle w:val="Hipervnculo"/>
                        </w:rPr>
                        <w:t>larioja.org/</w:t>
                      </w:r>
                      <w:proofErr w:type="spellStart"/>
                      <w:r w:rsidR="00C8291D" w:rsidRPr="009C45EB">
                        <w:rPr>
                          <w:rStyle w:val="Hipervnculo"/>
                        </w:rPr>
                        <w:t>ier</w:t>
                      </w:r>
                      <w:proofErr w:type="spellEnd"/>
                    </w:hyperlink>
                  </w:p>
                  <w:p w:rsidR="00022E1C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  <w:p w:rsidR="00022E1C" w:rsidRPr="00AB7932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3294369" wp14:editId="610BCDD0">
              <wp:simplePos x="0" y="0"/>
              <wp:positionH relativeFrom="column">
                <wp:posOffset>5255260</wp:posOffset>
              </wp:positionH>
              <wp:positionV relativeFrom="paragraph">
                <wp:posOffset>98425</wp:posOffset>
              </wp:positionV>
              <wp:extent cx="1386205" cy="370205"/>
              <wp:effectExtent l="0" t="0" r="0" b="0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75B76" w14:textId="77777777" w:rsidR="00022E1C" w:rsidRPr="00547709" w:rsidRDefault="009C45EB" w:rsidP="003364A2">
                          <w:pPr>
                            <w:pStyle w:val="Datosdecontacto"/>
                          </w:pPr>
                          <w:r>
                            <w:t>C/ Portales, 2</w:t>
                          </w:r>
                        </w:p>
                        <w:p w14:paraId="78CC9083" w14:textId="77777777" w:rsidR="00022E1C" w:rsidRPr="00547709" w:rsidRDefault="00022E1C" w:rsidP="003364A2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5AD0D8D7" w14:textId="77777777" w:rsidR="00022E1C" w:rsidRPr="00547709" w:rsidRDefault="009C45EB" w:rsidP="003364A2">
                          <w:pPr>
                            <w:pStyle w:val="Datosdecontacto"/>
                          </w:pPr>
                          <w:r>
                            <w:t>941 29 11 87</w:t>
                          </w:r>
                        </w:p>
                        <w:p w14:paraId="191B95A3" w14:textId="77777777" w:rsidR="00022E1C" w:rsidRPr="00547709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413.8pt;margin-top:7.75pt;width:109.15pt;height:29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" filled="f" stroked="f">
              <v:path arrowok="t"/>
              <v:textbox inset="0,0,0,0">
                <w:txbxContent>
                  <w:p w:rsidR="00022E1C" w:rsidRPr="00547709" w:rsidRDefault="009C45EB" w:rsidP="003364A2">
                    <w:pPr>
                      <w:pStyle w:val="Datosdecontacto"/>
                    </w:pPr>
                    <w:r>
                      <w:t>C/ Portales, 2</w:t>
                    </w:r>
                  </w:p>
                  <w:p w:rsidR="00022E1C" w:rsidRPr="00547709" w:rsidRDefault="00022E1C" w:rsidP="003364A2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:rsidR="00022E1C" w:rsidRPr="00547709" w:rsidRDefault="009C45EB" w:rsidP="003364A2">
                    <w:pPr>
                      <w:pStyle w:val="Datosdecontacto"/>
                    </w:pPr>
                    <w:r>
                      <w:t>941 29 11 87</w:t>
                    </w:r>
                  </w:p>
                  <w:p w:rsidR="00022E1C" w:rsidRPr="00547709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B1B"/>
    <w:rsid w:val="00007F98"/>
    <w:rsid w:val="00022E1C"/>
    <w:rsid w:val="0004582D"/>
    <w:rsid w:val="000579A8"/>
    <w:rsid w:val="000F3F3C"/>
    <w:rsid w:val="000F626B"/>
    <w:rsid w:val="00100590"/>
    <w:rsid w:val="0018459D"/>
    <w:rsid w:val="00240D3F"/>
    <w:rsid w:val="00250CDB"/>
    <w:rsid w:val="00257B82"/>
    <w:rsid w:val="002873D9"/>
    <w:rsid w:val="0029294D"/>
    <w:rsid w:val="002C41E9"/>
    <w:rsid w:val="002E72EE"/>
    <w:rsid w:val="00307CD0"/>
    <w:rsid w:val="0031016C"/>
    <w:rsid w:val="003364A2"/>
    <w:rsid w:val="0034365A"/>
    <w:rsid w:val="00346ABB"/>
    <w:rsid w:val="003A3E60"/>
    <w:rsid w:val="003C1605"/>
    <w:rsid w:val="00435C9E"/>
    <w:rsid w:val="00443ED7"/>
    <w:rsid w:val="00466899"/>
    <w:rsid w:val="0048173E"/>
    <w:rsid w:val="00495B58"/>
    <w:rsid w:val="00495D1F"/>
    <w:rsid w:val="004D420D"/>
    <w:rsid w:val="0050645C"/>
    <w:rsid w:val="00574433"/>
    <w:rsid w:val="0058176E"/>
    <w:rsid w:val="00597F5C"/>
    <w:rsid w:val="005E5524"/>
    <w:rsid w:val="006058ED"/>
    <w:rsid w:val="00673FFA"/>
    <w:rsid w:val="0069392B"/>
    <w:rsid w:val="006A7DBC"/>
    <w:rsid w:val="006C28C8"/>
    <w:rsid w:val="00706970"/>
    <w:rsid w:val="00716285"/>
    <w:rsid w:val="007C7121"/>
    <w:rsid w:val="00830B1B"/>
    <w:rsid w:val="00862F86"/>
    <w:rsid w:val="0087541B"/>
    <w:rsid w:val="008B05E4"/>
    <w:rsid w:val="008D6241"/>
    <w:rsid w:val="008E7E40"/>
    <w:rsid w:val="008F3B82"/>
    <w:rsid w:val="00917E39"/>
    <w:rsid w:val="009706D3"/>
    <w:rsid w:val="00977EFE"/>
    <w:rsid w:val="009C45EB"/>
    <w:rsid w:val="009E5BA4"/>
    <w:rsid w:val="00A6238F"/>
    <w:rsid w:val="00AC6E30"/>
    <w:rsid w:val="00B156F5"/>
    <w:rsid w:val="00B43314"/>
    <w:rsid w:val="00B57274"/>
    <w:rsid w:val="00B93DBC"/>
    <w:rsid w:val="00B97FCD"/>
    <w:rsid w:val="00BA5D06"/>
    <w:rsid w:val="00BC3738"/>
    <w:rsid w:val="00BE70B2"/>
    <w:rsid w:val="00BE7DAD"/>
    <w:rsid w:val="00C05A43"/>
    <w:rsid w:val="00C648E7"/>
    <w:rsid w:val="00C8291D"/>
    <w:rsid w:val="00C83CF8"/>
    <w:rsid w:val="00CC08D8"/>
    <w:rsid w:val="00D017AC"/>
    <w:rsid w:val="00D5267E"/>
    <w:rsid w:val="00D6659A"/>
    <w:rsid w:val="00D825C5"/>
    <w:rsid w:val="00D86F83"/>
    <w:rsid w:val="00DC21C0"/>
    <w:rsid w:val="00DD0856"/>
    <w:rsid w:val="00E41609"/>
    <w:rsid w:val="00E53773"/>
    <w:rsid w:val="00E63FE9"/>
    <w:rsid w:val="00ED47D0"/>
    <w:rsid w:val="00F25641"/>
    <w:rsid w:val="00F671DE"/>
    <w:rsid w:val="00FA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9388D5"/>
  <w15:chartTrackingRefBased/>
  <w15:docId w15:val="{19626CFA-38DA-4A97-ABFB-C6F7EEAF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274"/>
    <w:rPr>
      <w:rFonts w:ascii="Riojana" w:hAnsi="Riojana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="Times New Roman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="Times New Roman" w:hAnsi="Riojana Book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link w:val="Ttulo1"/>
    <w:uiPriority w:val="9"/>
    <w:rsid w:val="008E7E40"/>
    <w:rPr>
      <w:rFonts w:ascii="Riojana" w:eastAsia="Times New Roman" w:hAnsi="Riojana" w:cs="Times New Roman"/>
      <w:b/>
      <w:color w:val="243746"/>
      <w:szCs w:val="32"/>
    </w:rPr>
  </w:style>
  <w:style w:type="character" w:customStyle="1" w:styleId="Ttulo2Car">
    <w:name w:val="Título 2 Car"/>
    <w:aliases w:val="Cuerpo de texto Car"/>
    <w:link w:val="Ttulo2"/>
    <w:uiPriority w:val="9"/>
    <w:semiHidden/>
    <w:rsid w:val="008E7E40"/>
    <w:rPr>
      <w:rFonts w:ascii="Riojana Book" w:eastAsia="Times New Roman" w:hAnsi="Riojana Book" w:cs="Times New Roman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uOrganismo">
    <w:name w:val="Cabecera - Consejería u Organismo"/>
    <w:basedOn w:val="Normal"/>
    <w:link w:val="Cabecera-ConsejerauOrganismo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oreas">
    <w:name w:val="Cabecera - Direcciones o Áreas"/>
    <w:basedOn w:val="Normal"/>
    <w:link w:val="Cabecera-DireccionesoreasCar"/>
    <w:qFormat/>
    <w:rsid w:val="00C05A43"/>
    <w:rPr>
      <w:color w:val="2D3A47"/>
      <w:sz w:val="16"/>
      <w:szCs w:val="16"/>
    </w:rPr>
  </w:style>
  <w:style w:type="character" w:customStyle="1" w:styleId="Cabecera-ConsejerauOrganismoCar">
    <w:name w:val="Cabecera - Consejería u Organismo Car"/>
    <w:link w:val="Cabecera-ConsejerauOrganismo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oreasCar">
    <w:name w:val="Cabecera - Direcciones o Áreas Car"/>
    <w:link w:val="Cabecera-Direccionesorea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link w:val="Datosdecontacto"/>
    <w:rsid w:val="003364A2"/>
    <w:rPr>
      <w:rFonts w:ascii="Riojana" w:hAnsi="Riojana"/>
      <w:color w:val="2D3A47"/>
      <w:sz w:val="12"/>
      <w:szCs w:val="12"/>
    </w:rPr>
  </w:style>
  <w:style w:type="paragraph" w:customStyle="1" w:styleId="Cabecera-Servicios">
    <w:name w:val="Cabecera - Servicios"/>
    <w:basedOn w:val="Normal"/>
    <w:qFormat/>
    <w:rsid w:val="00977EFE"/>
    <w:rPr>
      <w:rFonts w:ascii="Riojana Book" w:hAnsi="Riojana Book"/>
      <w:color w:val="2D3A47"/>
      <w:sz w:val="16"/>
      <w:szCs w:val="16"/>
    </w:rPr>
  </w:style>
  <w:style w:type="character" w:styleId="Textoennegrita">
    <w:name w:val="Strong"/>
    <w:uiPriority w:val="22"/>
    <w:qFormat/>
    <w:rsid w:val="009E5BA4"/>
    <w:rPr>
      <w:b/>
      <w:bCs/>
    </w:rPr>
  </w:style>
  <w:style w:type="character" w:styleId="Hipervnculo">
    <w:name w:val="Hyperlink"/>
    <w:uiPriority w:val="99"/>
    <w:unhideWhenUsed/>
    <w:rsid w:val="00C8291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8291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57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156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6F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6F5"/>
    <w:rPr>
      <w:rFonts w:ascii="Riojana" w:hAnsi="Riojana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6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6F5"/>
    <w:rPr>
      <w:rFonts w:ascii="Riojana" w:hAnsi="Riojana"/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6F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arioja.org/i-estudios-riojanos/es" TargetMode="External"/><Relationship Id="rId2" Type="http://schemas.openxmlformats.org/officeDocument/2006/relationships/hyperlink" Target="https://www.larioja.org/i-estudios-riojanos/es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gonzalo\Desktop\DANIELA\Plantillas\Plantilla-logo%20IER%20-%20para%20informe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Plantilla-logo IER - para informes</Template>
  <TotalTime>1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Links>
    <vt:vector size="6" baseType="variant">
      <vt:variant>
        <vt:i4>2556029</vt:i4>
      </vt:variant>
      <vt:variant>
        <vt:i4>0</vt:i4>
      </vt:variant>
      <vt:variant>
        <vt:i4>0</vt:i4>
      </vt:variant>
      <vt:variant>
        <vt:i4>5</vt:i4>
      </vt:variant>
      <vt:variant>
        <vt:lpwstr>https://www.larioja.org/i-estudios-riojanos/es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Daniela Gonzalo Fernández</dc:creator>
  <cp:keywords/>
  <dc:description/>
  <cp:lastModifiedBy>María Daniela Gonzalo Fernández</cp:lastModifiedBy>
  <cp:revision>3</cp:revision>
  <cp:lastPrinted>2026-07-23T11:12:00Z</cp:lastPrinted>
  <dcterms:created xsi:type="dcterms:W3CDTF">2026-07-23T11:13:00Z</dcterms:created>
  <dcterms:modified xsi:type="dcterms:W3CDTF">2026-07-23T11:14:00Z</dcterms:modified>
</cp:coreProperties>
</file>