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176413" w14:textId="6CE4DC42" w:rsidR="003E2BD5" w:rsidRDefault="003E2BD5" w:rsidP="003E2BD5">
      <w:pPr>
        <w:jc w:val="center"/>
        <w:rPr>
          <w:rFonts w:ascii="Riojana" w:hAnsi="Riojana" w:cs="Tahoma"/>
        </w:rPr>
      </w:pPr>
      <w:bookmarkStart w:id="0" w:name="_GoBack"/>
      <w:bookmarkEnd w:id="0"/>
      <w:r w:rsidRPr="00037610">
        <w:rPr>
          <w:rFonts w:ascii="Riojana" w:hAnsi="Riojana" w:cs="Tahoma"/>
        </w:rPr>
        <w:t>Anexo I</w:t>
      </w:r>
    </w:p>
    <w:p w14:paraId="22E2B4AF" w14:textId="77777777" w:rsidR="00810278" w:rsidRPr="00037610" w:rsidRDefault="00810278" w:rsidP="003E2BD5">
      <w:pPr>
        <w:jc w:val="center"/>
        <w:rPr>
          <w:rFonts w:ascii="Riojana" w:hAnsi="Riojana" w:cs="Tahoma"/>
        </w:rPr>
      </w:pPr>
    </w:p>
    <w:p w14:paraId="3B66FFC6" w14:textId="6DE763D7" w:rsidR="003E2BD5" w:rsidRPr="00037610" w:rsidRDefault="003E2BD5" w:rsidP="003E2BD5">
      <w:pPr>
        <w:ind w:left="-426" w:right="-518"/>
        <w:jc w:val="center"/>
        <w:rPr>
          <w:rFonts w:ascii="Riojana" w:hAnsi="Riojana" w:cs="Tahoma"/>
        </w:rPr>
      </w:pPr>
      <w:r w:rsidRPr="00037610">
        <w:rPr>
          <w:rFonts w:ascii="Riojana" w:hAnsi="Riojana" w:cs="Tahoma"/>
        </w:rPr>
        <w:t xml:space="preserve">Solicitud de participación en la Convocatoria para la implantación de la enseñanza bilingüe / plurilingüe en los Centros Educativos de </w:t>
      </w:r>
      <w:r>
        <w:rPr>
          <w:rFonts w:ascii="Riojana" w:hAnsi="Riojana"/>
        </w:rPr>
        <w:t>Educación Secundaria Obligatoria, Formación Profesional y Bachillerato</w:t>
      </w:r>
      <w:r w:rsidRPr="00037610">
        <w:rPr>
          <w:rFonts w:ascii="Riojana" w:hAnsi="Riojana" w:cs="Tahoma"/>
        </w:rPr>
        <w:t xml:space="preserve"> de la Comunidad Autónoma de La Rioja</w:t>
      </w:r>
    </w:p>
    <w:p w14:paraId="796F24B8" w14:textId="77777777" w:rsidR="003E2BD5" w:rsidRPr="00037610" w:rsidRDefault="003E2BD5" w:rsidP="003E2BD5">
      <w:pPr>
        <w:rPr>
          <w:rFonts w:ascii="Riojana" w:hAnsi="Riojana" w:cs="Tahoma"/>
        </w:rPr>
      </w:pPr>
    </w:p>
    <w:p w14:paraId="37E0A639" w14:textId="77777777" w:rsidR="003E2BD5" w:rsidRPr="00037610" w:rsidRDefault="003E2BD5" w:rsidP="003E2BD5">
      <w:pPr>
        <w:pStyle w:val="Prrafodelista"/>
        <w:numPr>
          <w:ilvl w:val="0"/>
          <w:numId w:val="2"/>
        </w:numPr>
        <w:spacing w:after="200" w:line="276" w:lineRule="auto"/>
        <w:rPr>
          <w:rFonts w:ascii="Riojana" w:hAnsi="Riojana" w:cs="Tahoma"/>
        </w:rPr>
      </w:pPr>
      <w:r w:rsidRPr="00037610">
        <w:rPr>
          <w:rFonts w:ascii="Riojana" w:hAnsi="Riojana" w:cs="Tahoma"/>
        </w:rPr>
        <w:t>Datos personales del Director/a: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562"/>
        <w:gridCol w:w="680"/>
        <w:gridCol w:w="1560"/>
        <w:gridCol w:w="1275"/>
        <w:gridCol w:w="1907"/>
        <w:gridCol w:w="1212"/>
        <w:gridCol w:w="2551"/>
      </w:tblGrid>
      <w:tr w:rsidR="003E2BD5" w:rsidRPr="00037610" w14:paraId="7B3E273C" w14:textId="77777777" w:rsidTr="00DE5A1E">
        <w:trPr>
          <w:trHeight w:val="582"/>
        </w:trPr>
        <w:tc>
          <w:tcPr>
            <w:tcW w:w="562" w:type="dxa"/>
            <w:vAlign w:val="center"/>
          </w:tcPr>
          <w:p w14:paraId="4055AA74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</w:tc>
        <w:tc>
          <w:tcPr>
            <w:tcW w:w="2240" w:type="dxa"/>
            <w:gridSpan w:val="2"/>
            <w:vAlign w:val="center"/>
          </w:tcPr>
          <w:p w14:paraId="31790480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1275" w:type="dxa"/>
            <w:vAlign w:val="center"/>
          </w:tcPr>
          <w:p w14:paraId="0AAE6C9C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1907" w:type="dxa"/>
            <w:vAlign w:val="center"/>
          </w:tcPr>
          <w:p w14:paraId="6089426F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1212" w:type="dxa"/>
            <w:vAlign w:val="center"/>
          </w:tcPr>
          <w:p w14:paraId="0CC68B26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  <w:tc>
          <w:tcPr>
            <w:tcW w:w="2551" w:type="dxa"/>
            <w:vAlign w:val="center"/>
          </w:tcPr>
          <w:p w14:paraId="37D4D6B8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  <w:tr w:rsidR="003E2BD5" w:rsidRPr="00037610" w14:paraId="1750B004" w14:textId="77777777" w:rsidTr="00DE5A1E">
        <w:tc>
          <w:tcPr>
            <w:tcW w:w="1242" w:type="dxa"/>
            <w:gridSpan w:val="2"/>
            <w:vAlign w:val="center"/>
          </w:tcPr>
          <w:p w14:paraId="1A741333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</w:tc>
        <w:tc>
          <w:tcPr>
            <w:tcW w:w="2835" w:type="dxa"/>
            <w:gridSpan w:val="2"/>
            <w:vAlign w:val="center"/>
          </w:tcPr>
          <w:p w14:paraId="72113C4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1A435FB2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1907" w:type="dxa"/>
            <w:vAlign w:val="center"/>
          </w:tcPr>
          <w:p w14:paraId="25BADDBF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  <w:tc>
          <w:tcPr>
            <w:tcW w:w="3763" w:type="dxa"/>
            <w:gridSpan w:val="2"/>
            <w:vAlign w:val="center"/>
          </w:tcPr>
          <w:p w14:paraId="0CD9B711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  <w:tr w:rsidR="003E2BD5" w:rsidRPr="00037610" w14:paraId="519D5C9F" w14:textId="77777777" w:rsidTr="00DE5A1E">
        <w:tc>
          <w:tcPr>
            <w:tcW w:w="1242" w:type="dxa"/>
            <w:gridSpan w:val="2"/>
            <w:vAlign w:val="center"/>
          </w:tcPr>
          <w:p w14:paraId="0D7D3CB5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Teléfono 1</w:t>
            </w:r>
          </w:p>
        </w:tc>
        <w:tc>
          <w:tcPr>
            <w:tcW w:w="2835" w:type="dxa"/>
            <w:gridSpan w:val="2"/>
            <w:vAlign w:val="center"/>
          </w:tcPr>
          <w:p w14:paraId="188EA886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33E3DC12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1907" w:type="dxa"/>
            <w:vAlign w:val="center"/>
          </w:tcPr>
          <w:p w14:paraId="477E6BA4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Teléfono 2</w:t>
            </w:r>
          </w:p>
        </w:tc>
        <w:tc>
          <w:tcPr>
            <w:tcW w:w="3763" w:type="dxa"/>
            <w:gridSpan w:val="2"/>
            <w:vAlign w:val="center"/>
          </w:tcPr>
          <w:p w14:paraId="57F448E5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</w:tbl>
    <w:p w14:paraId="1CF71B07" w14:textId="77777777" w:rsidR="003E2BD5" w:rsidRPr="00037610" w:rsidRDefault="003E2BD5" w:rsidP="003E2BD5">
      <w:pPr>
        <w:rPr>
          <w:rFonts w:ascii="Riojana" w:hAnsi="Riojana" w:cs="Tahoma"/>
        </w:rPr>
      </w:pPr>
    </w:p>
    <w:p w14:paraId="4ED49829" w14:textId="77777777" w:rsidR="003E2BD5" w:rsidRPr="00037610" w:rsidRDefault="003E2BD5" w:rsidP="003E2BD5">
      <w:pPr>
        <w:pStyle w:val="Prrafodelista"/>
        <w:numPr>
          <w:ilvl w:val="0"/>
          <w:numId w:val="2"/>
        </w:numPr>
        <w:spacing w:after="200" w:line="276" w:lineRule="auto"/>
        <w:rPr>
          <w:rFonts w:ascii="Riojana" w:hAnsi="Riojana" w:cs="Tahoma"/>
        </w:rPr>
      </w:pPr>
      <w:r w:rsidRPr="00037610">
        <w:rPr>
          <w:rFonts w:ascii="Riojana" w:hAnsi="Riojana" w:cs="Tahoma"/>
        </w:rPr>
        <w:t>Datos del centro:</w:t>
      </w:r>
    </w:p>
    <w:tbl>
      <w:tblPr>
        <w:tblStyle w:val="Tablaconcuadrcula"/>
        <w:tblW w:w="9747" w:type="dxa"/>
        <w:tblLayout w:type="fixed"/>
        <w:tblLook w:val="04A0" w:firstRow="1" w:lastRow="0" w:firstColumn="1" w:lastColumn="0" w:noHBand="0" w:noVBand="1"/>
      </w:tblPr>
      <w:tblGrid>
        <w:gridCol w:w="1424"/>
        <w:gridCol w:w="1519"/>
        <w:gridCol w:w="993"/>
        <w:gridCol w:w="2421"/>
        <w:gridCol w:w="3390"/>
      </w:tblGrid>
      <w:tr w:rsidR="003E2BD5" w:rsidRPr="00037610" w14:paraId="6C4DEB38" w14:textId="77777777" w:rsidTr="00DE5A1E">
        <w:tc>
          <w:tcPr>
            <w:tcW w:w="1424" w:type="dxa"/>
            <w:vAlign w:val="center"/>
          </w:tcPr>
          <w:p w14:paraId="4CDE34B6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Código de c</w:t>
            </w:r>
            <w:r w:rsidRPr="00037610">
              <w:rPr>
                <w:rFonts w:ascii="Riojana" w:hAnsi="Riojana" w:cs="Tahoma"/>
              </w:rPr>
              <w:t>entro</w:t>
            </w:r>
          </w:p>
        </w:tc>
        <w:tc>
          <w:tcPr>
            <w:tcW w:w="1519" w:type="dxa"/>
            <w:vAlign w:val="center"/>
          </w:tcPr>
          <w:p w14:paraId="0398FF77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993" w:type="dxa"/>
            <w:vAlign w:val="center"/>
          </w:tcPr>
          <w:p w14:paraId="1F8D2770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</w:tc>
        <w:tc>
          <w:tcPr>
            <w:tcW w:w="5811" w:type="dxa"/>
            <w:gridSpan w:val="2"/>
            <w:vAlign w:val="center"/>
          </w:tcPr>
          <w:p w14:paraId="052EB7CD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  <w:tr w:rsidR="003E2BD5" w:rsidRPr="00037610" w14:paraId="761F7A14" w14:textId="77777777" w:rsidTr="00DE5A1E">
        <w:tc>
          <w:tcPr>
            <w:tcW w:w="1424" w:type="dxa"/>
            <w:vAlign w:val="center"/>
          </w:tcPr>
          <w:p w14:paraId="0445A295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Localidad</w:t>
            </w:r>
          </w:p>
        </w:tc>
        <w:tc>
          <w:tcPr>
            <w:tcW w:w="2512" w:type="dxa"/>
            <w:gridSpan w:val="2"/>
            <w:vAlign w:val="center"/>
          </w:tcPr>
          <w:p w14:paraId="7E7ADC82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4A6A51C6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2421" w:type="dxa"/>
            <w:vAlign w:val="center"/>
          </w:tcPr>
          <w:p w14:paraId="6BCFFE28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  <w:tc>
          <w:tcPr>
            <w:tcW w:w="3390" w:type="dxa"/>
            <w:vAlign w:val="center"/>
          </w:tcPr>
          <w:p w14:paraId="25562D95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  <w:tr w:rsidR="003E2BD5" w:rsidRPr="00037610" w14:paraId="6CBC2A81" w14:textId="77777777" w:rsidTr="00DE5A1E">
        <w:tc>
          <w:tcPr>
            <w:tcW w:w="1424" w:type="dxa"/>
            <w:vAlign w:val="center"/>
          </w:tcPr>
          <w:p w14:paraId="309B4003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Teléfono 1</w:t>
            </w:r>
          </w:p>
        </w:tc>
        <w:tc>
          <w:tcPr>
            <w:tcW w:w="2512" w:type="dxa"/>
            <w:gridSpan w:val="2"/>
            <w:vAlign w:val="center"/>
          </w:tcPr>
          <w:p w14:paraId="4EF3788C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6D647B4F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2421" w:type="dxa"/>
            <w:vAlign w:val="center"/>
          </w:tcPr>
          <w:p w14:paraId="42DB677B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Fax</w:t>
            </w:r>
          </w:p>
        </w:tc>
        <w:tc>
          <w:tcPr>
            <w:tcW w:w="3390" w:type="dxa"/>
            <w:vAlign w:val="center"/>
          </w:tcPr>
          <w:p w14:paraId="761DB52B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</w:tbl>
    <w:p w14:paraId="09B788AF" w14:textId="77777777" w:rsidR="003E2BD5" w:rsidRPr="00037610" w:rsidRDefault="003E2BD5" w:rsidP="003E2BD5">
      <w:pPr>
        <w:rPr>
          <w:rFonts w:ascii="Riojana" w:hAnsi="Riojana" w:cs="Tahoma"/>
        </w:rPr>
      </w:pPr>
    </w:p>
    <w:tbl>
      <w:tblPr>
        <w:tblStyle w:val="Tablaconcuadrcula"/>
        <w:tblW w:w="9726" w:type="dxa"/>
        <w:tblLook w:val="04A0" w:firstRow="1" w:lastRow="0" w:firstColumn="1" w:lastColumn="0" w:noHBand="0" w:noVBand="1"/>
      </w:tblPr>
      <w:tblGrid>
        <w:gridCol w:w="1843"/>
        <w:gridCol w:w="511"/>
        <w:gridCol w:w="1345"/>
        <w:gridCol w:w="484"/>
        <w:gridCol w:w="1370"/>
        <w:gridCol w:w="589"/>
        <w:gridCol w:w="1955"/>
        <w:gridCol w:w="970"/>
        <w:gridCol w:w="659"/>
      </w:tblGrid>
      <w:tr w:rsidR="00770942" w:rsidRPr="00973984" w14:paraId="66E35717" w14:textId="77777777" w:rsidTr="00770942">
        <w:trPr>
          <w:trHeight w:val="553"/>
        </w:trPr>
        <w:tc>
          <w:tcPr>
            <w:tcW w:w="1843" w:type="dxa"/>
            <w:vMerge w:val="restart"/>
            <w:vAlign w:val="center"/>
          </w:tcPr>
          <w:p w14:paraId="7047F4A3" w14:textId="776EE17F" w:rsidR="00770942" w:rsidRPr="00973984" w:rsidRDefault="00770942" w:rsidP="00DE5A1E">
            <w:pPr>
              <w:rPr>
                <w:rFonts w:ascii="Riojana" w:hAnsi="Riojana" w:cs="Tahoma"/>
              </w:rPr>
            </w:pPr>
            <w:r w:rsidRPr="4C7638DF">
              <w:rPr>
                <w:rFonts w:ascii="Riojana" w:hAnsi="Riojana" w:cs="Tahoma"/>
              </w:rPr>
              <w:t xml:space="preserve">Nº total de unidades escolares en Educación Secundaria </w:t>
            </w:r>
            <w:r>
              <w:rPr>
                <w:rFonts w:ascii="Riojana" w:hAnsi="Riojana" w:cs="Tahoma"/>
              </w:rPr>
              <w:t xml:space="preserve">Obligatoria </w:t>
            </w:r>
            <w:r w:rsidRPr="4C7638DF">
              <w:rPr>
                <w:rFonts w:ascii="Riojana" w:hAnsi="Riojana" w:cs="Tahoma"/>
              </w:rPr>
              <w:t>en el curso 2025/2026</w:t>
            </w:r>
          </w:p>
        </w:tc>
        <w:tc>
          <w:tcPr>
            <w:tcW w:w="511" w:type="dxa"/>
            <w:vMerge w:val="restart"/>
            <w:vAlign w:val="center"/>
          </w:tcPr>
          <w:p w14:paraId="1380F852" w14:textId="77777777" w:rsidR="00770942" w:rsidRPr="00973984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55C312DE" w14:textId="77777777" w:rsidR="00770942" w:rsidRPr="00973984" w:rsidRDefault="00770942" w:rsidP="00DE5A1E">
            <w:pPr>
              <w:rPr>
                <w:rFonts w:ascii="Riojana" w:hAnsi="Riojana" w:cs="Tahoma"/>
              </w:rPr>
            </w:pPr>
            <w:r w:rsidRPr="4C7638DF">
              <w:rPr>
                <w:rFonts w:ascii="Riojana" w:hAnsi="Riojana" w:cs="Tahoma"/>
              </w:rPr>
              <w:t>Nº total de unidades escolares en Bachillerato en el curso 2025/2026</w:t>
            </w:r>
          </w:p>
        </w:tc>
        <w:tc>
          <w:tcPr>
            <w:tcW w:w="484" w:type="dxa"/>
            <w:vMerge w:val="restart"/>
            <w:vAlign w:val="center"/>
          </w:tcPr>
          <w:p w14:paraId="37B7A784" w14:textId="77777777" w:rsidR="00770942" w:rsidRPr="00973984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1370" w:type="dxa"/>
            <w:vMerge w:val="restart"/>
            <w:vAlign w:val="center"/>
          </w:tcPr>
          <w:p w14:paraId="1BA236C4" w14:textId="77777777" w:rsidR="00770942" w:rsidRPr="00973984" w:rsidRDefault="00770942" w:rsidP="00DE5A1E">
            <w:pPr>
              <w:rPr>
                <w:rFonts w:ascii="Riojana" w:hAnsi="Riojana" w:cs="Tahoma"/>
              </w:rPr>
            </w:pPr>
            <w:r w:rsidRPr="4C7638DF">
              <w:rPr>
                <w:rFonts w:ascii="Riojana" w:hAnsi="Riojana" w:cs="Tahoma"/>
              </w:rPr>
              <w:t>Nº total de unidades escolares en Formación Profesional en el curso 2025/2026</w:t>
            </w:r>
          </w:p>
        </w:tc>
        <w:tc>
          <w:tcPr>
            <w:tcW w:w="589" w:type="dxa"/>
            <w:vMerge w:val="restart"/>
            <w:vAlign w:val="center"/>
          </w:tcPr>
          <w:p w14:paraId="391BBF71" w14:textId="77777777" w:rsidR="00770942" w:rsidRPr="00973984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1955" w:type="dxa"/>
            <w:vMerge w:val="restart"/>
          </w:tcPr>
          <w:p w14:paraId="788C1B67" w14:textId="65995A50" w:rsidR="00770942" w:rsidRPr="00973984" w:rsidRDefault="00770942" w:rsidP="00F82E88">
            <w:pPr>
              <w:rPr>
                <w:rFonts w:ascii="Riojana" w:hAnsi="Riojana" w:cs="Tahoma"/>
              </w:rPr>
            </w:pPr>
            <w:r w:rsidRPr="4C7638DF">
              <w:rPr>
                <w:rFonts w:ascii="Riojana" w:hAnsi="Riojana" w:cs="Tahoma"/>
              </w:rPr>
              <w:t xml:space="preserve">Previsión para el curso 2026/2027 del nº de </w:t>
            </w:r>
            <w:r w:rsidR="00F82E88">
              <w:rPr>
                <w:rFonts w:ascii="Riojana" w:hAnsi="Riojana" w:cs="Tahoma"/>
              </w:rPr>
              <w:t>grupos</w:t>
            </w:r>
            <w:r>
              <w:rPr>
                <w:rFonts w:ascii="Riojana" w:hAnsi="Riojana" w:cs="Tahoma"/>
              </w:rPr>
              <w:t xml:space="preserve"> </w:t>
            </w:r>
            <w:r w:rsidRPr="4C7638DF">
              <w:rPr>
                <w:rFonts w:ascii="Riojana" w:hAnsi="Riojana" w:cs="Tahoma"/>
              </w:rPr>
              <w:t>que participarán en el proyecto bilingüe/plurilingüe.</w:t>
            </w:r>
          </w:p>
        </w:tc>
        <w:tc>
          <w:tcPr>
            <w:tcW w:w="1629" w:type="dxa"/>
            <w:gridSpan w:val="2"/>
          </w:tcPr>
          <w:p w14:paraId="320437F4" w14:textId="6956FEE6" w:rsidR="00770942" w:rsidRPr="00973984" w:rsidRDefault="00770942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ESO</w:t>
            </w:r>
          </w:p>
        </w:tc>
      </w:tr>
      <w:tr w:rsidR="00770942" w:rsidRPr="00973984" w14:paraId="7E69A870" w14:textId="77777777" w:rsidTr="00770942">
        <w:trPr>
          <w:trHeight w:val="553"/>
        </w:trPr>
        <w:tc>
          <w:tcPr>
            <w:tcW w:w="1843" w:type="dxa"/>
            <w:vMerge/>
            <w:vAlign w:val="center"/>
          </w:tcPr>
          <w:p w14:paraId="287EE268" w14:textId="77777777" w:rsidR="00770942" w:rsidRPr="4C7638DF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511" w:type="dxa"/>
            <w:vMerge/>
            <w:vAlign w:val="center"/>
          </w:tcPr>
          <w:p w14:paraId="26C06E59" w14:textId="77777777" w:rsidR="00770942" w:rsidRPr="00973984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1345" w:type="dxa"/>
            <w:vMerge/>
            <w:vAlign w:val="center"/>
          </w:tcPr>
          <w:p w14:paraId="3F561982" w14:textId="77777777" w:rsidR="00770942" w:rsidRPr="4C7638DF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484" w:type="dxa"/>
            <w:vMerge/>
            <w:vAlign w:val="center"/>
          </w:tcPr>
          <w:p w14:paraId="651D6D83" w14:textId="77777777" w:rsidR="00770942" w:rsidRPr="00973984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1370" w:type="dxa"/>
            <w:vMerge/>
            <w:vAlign w:val="center"/>
          </w:tcPr>
          <w:p w14:paraId="34FF19E6" w14:textId="77777777" w:rsidR="00770942" w:rsidRPr="4C7638DF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589" w:type="dxa"/>
            <w:vMerge/>
            <w:vAlign w:val="center"/>
          </w:tcPr>
          <w:p w14:paraId="39916831" w14:textId="77777777" w:rsidR="00770942" w:rsidRPr="00973984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1955" w:type="dxa"/>
            <w:vMerge/>
          </w:tcPr>
          <w:p w14:paraId="1A56FF43" w14:textId="77777777" w:rsidR="00770942" w:rsidRPr="4C7638DF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1629" w:type="dxa"/>
            <w:gridSpan w:val="2"/>
          </w:tcPr>
          <w:p w14:paraId="168B708E" w14:textId="5F86F306" w:rsidR="00770942" w:rsidRPr="00973984" w:rsidRDefault="00770942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 xml:space="preserve">Bachillerato </w:t>
            </w:r>
          </w:p>
        </w:tc>
      </w:tr>
      <w:tr w:rsidR="00770942" w:rsidRPr="00973984" w14:paraId="3E0E037A" w14:textId="77777777" w:rsidTr="00770942">
        <w:trPr>
          <w:trHeight w:val="554"/>
        </w:trPr>
        <w:tc>
          <w:tcPr>
            <w:tcW w:w="1843" w:type="dxa"/>
            <w:vMerge/>
            <w:vAlign w:val="center"/>
          </w:tcPr>
          <w:p w14:paraId="366FBB03" w14:textId="77777777" w:rsidR="00770942" w:rsidRPr="4C7638DF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511" w:type="dxa"/>
            <w:vMerge/>
            <w:vAlign w:val="center"/>
          </w:tcPr>
          <w:p w14:paraId="77663256" w14:textId="77777777" w:rsidR="00770942" w:rsidRPr="00973984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1345" w:type="dxa"/>
            <w:vMerge/>
            <w:vAlign w:val="center"/>
          </w:tcPr>
          <w:p w14:paraId="26A5FBB0" w14:textId="77777777" w:rsidR="00770942" w:rsidRPr="4C7638DF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484" w:type="dxa"/>
            <w:vMerge/>
            <w:vAlign w:val="center"/>
          </w:tcPr>
          <w:p w14:paraId="48B55EE3" w14:textId="77777777" w:rsidR="00770942" w:rsidRPr="00973984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1370" w:type="dxa"/>
            <w:vMerge/>
            <w:vAlign w:val="center"/>
          </w:tcPr>
          <w:p w14:paraId="7105FD08" w14:textId="77777777" w:rsidR="00770942" w:rsidRPr="4C7638DF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589" w:type="dxa"/>
            <w:vMerge/>
            <w:vAlign w:val="center"/>
          </w:tcPr>
          <w:p w14:paraId="0DC9228E" w14:textId="77777777" w:rsidR="00770942" w:rsidRPr="00973984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1955" w:type="dxa"/>
            <w:vMerge/>
          </w:tcPr>
          <w:p w14:paraId="783F64CB" w14:textId="77777777" w:rsidR="00770942" w:rsidRPr="4C7638DF" w:rsidRDefault="00770942" w:rsidP="00DE5A1E">
            <w:pPr>
              <w:rPr>
                <w:rFonts w:ascii="Riojana" w:hAnsi="Riojana" w:cs="Tahoma"/>
              </w:rPr>
            </w:pPr>
          </w:p>
        </w:tc>
        <w:tc>
          <w:tcPr>
            <w:tcW w:w="1629" w:type="dxa"/>
            <w:gridSpan w:val="2"/>
          </w:tcPr>
          <w:p w14:paraId="330ABD54" w14:textId="590BBCE3" w:rsidR="00770942" w:rsidRPr="00973984" w:rsidRDefault="00770942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FP</w:t>
            </w:r>
          </w:p>
        </w:tc>
      </w:tr>
      <w:tr w:rsidR="00770942" w:rsidRPr="00037610" w14:paraId="13C8CA9E" w14:textId="77777777" w:rsidTr="00770942">
        <w:trPr>
          <w:trHeight w:val="984"/>
        </w:trPr>
        <w:tc>
          <w:tcPr>
            <w:tcW w:w="1843" w:type="dxa"/>
            <w:vAlign w:val="center"/>
          </w:tcPr>
          <w:p w14:paraId="7989DBB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5366CF22">
              <w:rPr>
                <w:rFonts w:ascii="Riojana" w:hAnsi="Riojana" w:cs="Tahoma"/>
              </w:rPr>
              <w:t>Nº total de docentes en el centro en el curso 2025/2026</w:t>
            </w:r>
          </w:p>
        </w:tc>
        <w:tc>
          <w:tcPr>
            <w:tcW w:w="511" w:type="dxa"/>
            <w:vAlign w:val="center"/>
          </w:tcPr>
          <w:p w14:paraId="38C00AB3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3199" w:type="dxa"/>
            <w:gridSpan w:val="3"/>
            <w:vAlign w:val="center"/>
          </w:tcPr>
          <w:p w14:paraId="3A67467A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Nº total de docentes en el centro con destino definitivo</w:t>
            </w:r>
          </w:p>
        </w:tc>
        <w:tc>
          <w:tcPr>
            <w:tcW w:w="589" w:type="dxa"/>
            <w:vAlign w:val="center"/>
          </w:tcPr>
          <w:p w14:paraId="27077AC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2925" w:type="dxa"/>
            <w:gridSpan w:val="2"/>
          </w:tcPr>
          <w:p w14:paraId="64FF0B6C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Nº total de docentes en el centro con destino definitivo habilitados para el desempeño de puestos bilingües con compromiso de participación.</w:t>
            </w:r>
          </w:p>
        </w:tc>
        <w:tc>
          <w:tcPr>
            <w:tcW w:w="659" w:type="dxa"/>
          </w:tcPr>
          <w:p w14:paraId="27661F3A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</w:tbl>
    <w:p w14:paraId="1911BB02" w14:textId="77777777" w:rsidR="003E2BD5" w:rsidRPr="00037610" w:rsidRDefault="003E2BD5" w:rsidP="003E2BD5">
      <w:pPr>
        <w:rPr>
          <w:rFonts w:ascii="Riojana" w:hAnsi="Riojana" w:cs="Tahoma"/>
        </w:rPr>
      </w:pPr>
    </w:p>
    <w:p w14:paraId="58400AA0" w14:textId="77777777" w:rsidR="003E2BD5" w:rsidRPr="00037610" w:rsidRDefault="003E2BD5" w:rsidP="003E2BD5">
      <w:pPr>
        <w:pStyle w:val="Prrafodelista"/>
        <w:numPr>
          <w:ilvl w:val="0"/>
          <w:numId w:val="2"/>
        </w:numPr>
        <w:spacing w:after="200" w:line="276" w:lineRule="auto"/>
        <w:rPr>
          <w:rFonts w:ascii="Riojana" w:hAnsi="Riojana" w:cs="Tahoma"/>
        </w:rPr>
      </w:pPr>
      <w:r w:rsidRPr="00037610">
        <w:rPr>
          <w:rFonts w:ascii="Riojana" w:hAnsi="Riojana" w:cs="Tahoma"/>
        </w:rPr>
        <w:t>Documentación requerida: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83"/>
        <w:gridCol w:w="1411"/>
      </w:tblGrid>
      <w:tr w:rsidR="003E2BD5" w:rsidRPr="00037610" w14:paraId="514431D4" w14:textId="77777777" w:rsidTr="00DE5A1E">
        <w:tc>
          <w:tcPr>
            <w:tcW w:w="7083" w:type="dxa"/>
          </w:tcPr>
          <w:p w14:paraId="2BE4803B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Tipo de documento</w:t>
            </w:r>
          </w:p>
        </w:tc>
        <w:tc>
          <w:tcPr>
            <w:tcW w:w="1411" w:type="dxa"/>
          </w:tcPr>
          <w:p w14:paraId="781824A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Se aporta en la solicitud</w:t>
            </w:r>
          </w:p>
        </w:tc>
      </w:tr>
      <w:tr w:rsidR="003E2BD5" w:rsidRPr="00037610" w14:paraId="46A730A3" w14:textId="77777777" w:rsidTr="00DE5A1E">
        <w:tc>
          <w:tcPr>
            <w:tcW w:w="7083" w:type="dxa"/>
          </w:tcPr>
          <w:p w14:paraId="40386D5B" w14:textId="77777777" w:rsidR="003E2BD5" w:rsidRPr="00037610" w:rsidRDefault="003E2BD5" w:rsidP="00DE5A1E">
            <w:pPr>
              <w:tabs>
                <w:tab w:val="num" w:pos="1985"/>
              </w:tabs>
              <w:spacing w:before="120"/>
              <w:rPr>
                <w:rFonts w:ascii="Riojana" w:hAnsi="Riojana" w:cs="Tahoma"/>
              </w:rPr>
            </w:pPr>
            <w:r w:rsidRPr="00037610">
              <w:rPr>
                <w:rFonts w:ascii="Riojana" w:eastAsia="Calibri" w:hAnsi="Riojana" w:cs="Tahoma"/>
                <w:lang w:eastAsia="en-US"/>
              </w:rPr>
              <w:t>Proyecto Bilingüe/Plurilingüe del centro y plan estratégico</w:t>
            </w:r>
          </w:p>
        </w:tc>
        <w:tc>
          <w:tcPr>
            <w:tcW w:w="1411" w:type="dxa"/>
            <w:vAlign w:val="center"/>
          </w:tcPr>
          <w:p w14:paraId="4FC7FFA5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  <w:noProof/>
              </w:rPr>
              <w:drawing>
                <wp:inline distT="0" distB="0" distL="0" distR="0" wp14:anchorId="5D46B63A" wp14:editId="7CC9BB0A">
                  <wp:extent cx="152400" cy="152400"/>
                  <wp:effectExtent l="0" t="0" r="0" b="0"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2BD5" w:rsidRPr="00037610" w14:paraId="52A3DCE1" w14:textId="77777777" w:rsidTr="00DE5A1E">
        <w:tc>
          <w:tcPr>
            <w:tcW w:w="7083" w:type="dxa"/>
          </w:tcPr>
          <w:p w14:paraId="1701B2F0" w14:textId="77777777" w:rsidR="003E2BD5" w:rsidRPr="00037610" w:rsidRDefault="003E2BD5" w:rsidP="00DE5A1E">
            <w:pPr>
              <w:tabs>
                <w:tab w:val="num" w:pos="1985"/>
              </w:tabs>
              <w:spacing w:before="120"/>
              <w:rPr>
                <w:rFonts w:ascii="Riojana" w:hAnsi="Riojana" w:cs="Tahoma"/>
              </w:rPr>
            </w:pPr>
            <w:r w:rsidRPr="00037610">
              <w:rPr>
                <w:rFonts w:ascii="Riojana" w:eastAsia="Calibri" w:hAnsi="Riojana" w:cs="Tahoma"/>
                <w:lang w:eastAsia="en-US"/>
              </w:rPr>
              <w:t>Listado de profesorado participante en el proyecto (Anexo V).</w:t>
            </w:r>
          </w:p>
        </w:tc>
        <w:tc>
          <w:tcPr>
            <w:tcW w:w="1411" w:type="dxa"/>
            <w:vAlign w:val="center"/>
          </w:tcPr>
          <w:p w14:paraId="373A4CDF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  <w:noProof/>
              </w:rPr>
              <w:drawing>
                <wp:inline distT="0" distB="0" distL="0" distR="0" wp14:anchorId="62196505" wp14:editId="03454A5C">
                  <wp:extent cx="152400" cy="152400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2BD5" w:rsidRPr="00037610" w14:paraId="57EC551C" w14:textId="77777777" w:rsidTr="00DE5A1E">
        <w:trPr>
          <w:trHeight w:val="360"/>
        </w:trPr>
        <w:tc>
          <w:tcPr>
            <w:tcW w:w="7083" w:type="dxa"/>
          </w:tcPr>
          <w:p w14:paraId="735D83B8" w14:textId="77777777" w:rsidR="003E2BD5" w:rsidRPr="00037610" w:rsidRDefault="003E2BD5" w:rsidP="00DE5A1E">
            <w:pPr>
              <w:tabs>
                <w:tab w:val="num" w:pos="1985"/>
              </w:tabs>
              <w:spacing w:before="120"/>
              <w:rPr>
                <w:rFonts w:ascii="Riojana" w:hAnsi="Riojana" w:cs="Tahoma"/>
              </w:rPr>
            </w:pPr>
            <w:r w:rsidRPr="00037610">
              <w:rPr>
                <w:rFonts w:ascii="Riojana" w:eastAsia="Calibri" w:hAnsi="Riojana" w:cs="Tahoma"/>
                <w:lang w:eastAsia="en-US"/>
              </w:rPr>
              <w:lastRenderedPageBreak/>
              <w:t xml:space="preserve">Certificado de aprobación por parte del Claustro </w:t>
            </w:r>
            <w:r>
              <w:rPr>
                <w:rFonts w:ascii="Riojana" w:eastAsia="Calibri" w:hAnsi="Riojana" w:cs="Tahoma"/>
                <w:lang w:eastAsia="en-US"/>
              </w:rPr>
              <w:t xml:space="preserve">y del </w:t>
            </w:r>
            <w:r w:rsidRPr="00037610">
              <w:rPr>
                <w:rFonts w:ascii="Riojana" w:eastAsia="Calibri" w:hAnsi="Riojana" w:cs="Tahoma"/>
                <w:lang w:eastAsia="en-US"/>
              </w:rPr>
              <w:t>Consejo Escolar (Anexo</w:t>
            </w:r>
            <w:r>
              <w:rPr>
                <w:rFonts w:ascii="Riojana" w:eastAsia="Calibri" w:hAnsi="Riojana" w:cs="Tahoma"/>
                <w:lang w:eastAsia="en-US"/>
              </w:rPr>
              <w:t xml:space="preserve"> </w:t>
            </w:r>
            <w:r w:rsidRPr="00037610">
              <w:rPr>
                <w:rFonts w:ascii="Riojana" w:eastAsia="Calibri" w:hAnsi="Riojana" w:cs="Tahoma"/>
                <w:lang w:eastAsia="en-US"/>
              </w:rPr>
              <w:t>III</w:t>
            </w:r>
            <w:r w:rsidRPr="00037610">
              <w:rPr>
                <w:rFonts w:ascii="Riojana" w:eastAsia="Calibri" w:hAnsi="Riojana" w:cs="Tahoma"/>
                <w:color w:val="0D0D0D" w:themeColor="text1" w:themeTint="F2"/>
                <w:lang w:eastAsia="en-US"/>
              </w:rPr>
              <w:t>)</w:t>
            </w:r>
            <w:r w:rsidRPr="00037610">
              <w:rPr>
                <w:rFonts w:ascii="Riojana" w:eastAsia="Calibri" w:hAnsi="Riojana" w:cs="Tahoma"/>
                <w:lang w:eastAsia="en-US"/>
              </w:rPr>
              <w:t>.</w:t>
            </w:r>
          </w:p>
        </w:tc>
        <w:tc>
          <w:tcPr>
            <w:tcW w:w="1411" w:type="dxa"/>
            <w:vAlign w:val="center"/>
          </w:tcPr>
          <w:p w14:paraId="65931DD5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  <w:noProof/>
              </w:rPr>
              <w:drawing>
                <wp:inline distT="0" distB="0" distL="0" distR="0" wp14:anchorId="14426139" wp14:editId="51988B38">
                  <wp:extent cx="152400" cy="152400"/>
                  <wp:effectExtent l="0" t="0" r="0" b="0"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2BD5" w:rsidRPr="00037610" w14:paraId="727B5558" w14:textId="77777777" w:rsidTr="00DE5A1E">
        <w:tc>
          <w:tcPr>
            <w:tcW w:w="7083" w:type="dxa"/>
          </w:tcPr>
          <w:p w14:paraId="208A001F" w14:textId="77777777" w:rsidR="003E2BD5" w:rsidRPr="00911D4E" w:rsidRDefault="003E2BD5" w:rsidP="00DE5A1E">
            <w:pPr>
              <w:rPr>
                <w:rFonts w:ascii="Riojana" w:eastAsia="Calibri" w:hAnsi="Riojana" w:cs="Tahoma"/>
                <w:lang w:eastAsia="en-US"/>
              </w:rPr>
            </w:pPr>
            <w:r>
              <w:rPr>
                <w:rFonts w:ascii="Riojana" w:eastAsia="Calibri" w:hAnsi="Riojana" w:cs="Tahoma"/>
                <w:lang w:eastAsia="en-US"/>
              </w:rPr>
              <w:t>Compromiso</w:t>
            </w:r>
            <w:r w:rsidRPr="00037610">
              <w:rPr>
                <w:rFonts w:ascii="Riojana" w:eastAsia="Calibri" w:hAnsi="Riojana" w:cs="Tahoma"/>
                <w:lang w:eastAsia="en-US"/>
              </w:rPr>
              <w:t xml:space="preserve"> de participación como coordinador del programa con el visto bueno del Director del Centro (Anexo IV)</w:t>
            </w:r>
          </w:p>
        </w:tc>
        <w:tc>
          <w:tcPr>
            <w:tcW w:w="1411" w:type="dxa"/>
            <w:vAlign w:val="center"/>
          </w:tcPr>
          <w:p w14:paraId="69335CC8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  <w:noProof/>
              </w:rPr>
              <w:drawing>
                <wp:inline distT="0" distB="0" distL="0" distR="0" wp14:anchorId="6421C712" wp14:editId="7EDEF4AC">
                  <wp:extent cx="152400" cy="152400"/>
                  <wp:effectExtent l="0" t="0" r="0" b="0"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2BD5" w:rsidRPr="00037610" w14:paraId="400419CC" w14:textId="77777777" w:rsidTr="00DE5A1E">
        <w:tc>
          <w:tcPr>
            <w:tcW w:w="7083" w:type="dxa"/>
          </w:tcPr>
          <w:p w14:paraId="0086185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Compromiso</w:t>
            </w:r>
            <w:r w:rsidRPr="00037610">
              <w:rPr>
                <w:rFonts w:ascii="Riojana" w:hAnsi="Riojana" w:cs="Tahoma"/>
              </w:rPr>
              <w:t xml:space="preserve"> individual de participación de los docentes en el programa bilingüe (Anexo VI)</w:t>
            </w:r>
          </w:p>
        </w:tc>
        <w:tc>
          <w:tcPr>
            <w:tcW w:w="1411" w:type="dxa"/>
            <w:vAlign w:val="center"/>
          </w:tcPr>
          <w:p w14:paraId="33618A51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  <w:noProof/>
              </w:rPr>
              <w:drawing>
                <wp:inline distT="0" distB="0" distL="0" distR="0" wp14:anchorId="4A5D6358" wp14:editId="7BB9005B">
                  <wp:extent cx="152400" cy="152400"/>
                  <wp:effectExtent l="0" t="0" r="0" b="0"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2BD5" w:rsidRPr="00037610" w14:paraId="72320747" w14:textId="77777777" w:rsidTr="00DE5A1E">
        <w:tc>
          <w:tcPr>
            <w:tcW w:w="7083" w:type="dxa"/>
          </w:tcPr>
          <w:p w14:paraId="785E7A50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Copia del certificado de competencia lingüística para el despeño de puestos bilingües.</w:t>
            </w:r>
          </w:p>
        </w:tc>
        <w:tc>
          <w:tcPr>
            <w:tcW w:w="1411" w:type="dxa"/>
            <w:vAlign w:val="center"/>
          </w:tcPr>
          <w:p w14:paraId="5B87576E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  <w:noProof/>
              </w:rPr>
              <w:drawing>
                <wp:inline distT="0" distB="0" distL="0" distR="0" wp14:anchorId="034F97A7" wp14:editId="1F79870F">
                  <wp:extent cx="152400" cy="152400"/>
                  <wp:effectExtent l="0" t="0" r="0" b="0"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2BD5" w:rsidRPr="00037610" w14:paraId="0C0C92A4" w14:textId="77777777" w:rsidTr="00DE5A1E">
        <w:tc>
          <w:tcPr>
            <w:tcW w:w="7083" w:type="dxa"/>
          </w:tcPr>
          <w:p w14:paraId="044E135A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Otra documentación (Indicar)</w:t>
            </w:r>
          </w:p>
          <w:p w14:paraId="42490E2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07B1D42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-</w:t>
            </w:r>
          </w:p>
          <w:p w14:paraId="4C25978A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-</w:t>
            </w:r>
          </w:p>
          <w:p w14:paraId="59337720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-</w:t>
            </w:r>
          </w:p>
          <w:p w14:paraId="266DF958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-</w:t>
            </w:r>
          </w:p>
          <w:p w14:paraId="64035BF7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1411" w:type="dxa"/>
          </w:tcPr>
          <w:p w14:paraId="6FEBF901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</w:p>
          <w:p w14:paraId="4ABC993E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/>
                <w:noProof/>
              </w:rPr>
              <w:drawing>
                <wp:inline distT="0" distB="0" distL="0" distR="0" wp14:anchorId="143F166F" wp14:editId="534C4B7B">
                  <wp:extent cx="152400" cy="152400"/>
                  <wp:effectExtent l="0" t="0" r="0" b="0"/>
                  <wp:docPr id="1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4FBF5B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/>
                <w:noProof/>
              </w:rPr>
              <w:drawing>
                <wp:inline distT="0" distB="0" distL="0" distR="0" wp14:anchorId="30F89F80" wp14:editId="4D0BC7F7">
                  <wp:extent cx="152400" cy="152400"/>
                  <wp:effectExtent l="0" t="0" r="0" b="0"/>
                  <wp:docPr id="9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6CEC1C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/>
                <w:noProof/>
              </w:rPr>
              <w:drawing>
                <wp:inline distT="0" distB="0" distL="0" distR="0" wp14:anchorId="58034019" wp14:editId="0FBED21B">
                  <wp:extent cx="152400" cy="152400"/>
                  <wp:effectExtent l="0" t="0" r="0" b="0"/>
                  <wp:docPr id="2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AAD726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  <w:noProof/>
              </w:rPr>
              <w:drawing>
                <wp:inline distT="0" distB="0" distL="0" distR="0" wp14:anchorId="268F132D" wp14:editId="59DF761E">
                  <wp:extent cx="152400" cy="15240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625C24" w14:textId="77777777" w:rsidR="003E2BD5" w:rsidRPr="00037610" w:rsidRDefault="003E2BD5" w:rsidP="003E2BD5">
      <w:pPr>
        <w:rPr>
          <w:rFonts w:ascii="Riojana" w:hAnsi="Riojana" w:cs="Tahoma"/>
        </w:rPr>
      </w:pPr>
    </w:p>
    <w:p w14:paraId="2D75C49E" w14:textId="77777777" w:rsidR="003E2BD5" w:rsidRPr="00037610" w:rsidRDefault="003E2BD5" w:rsidP="003E2BD5">
      <w:pPr>
        <w:jc w:val="right"/>
        <w:rPr>
          <w:rFonts w:ascii="Riojana" w:hAnsi="Riojana" w:cs="Tahoma"/>
        </w:rPr>
      </w:pPr>
      <w:r w:rsidRPr="00037610">
        <w:rPr>
          <w:rFonts w:ascii="Riojana" w:hAnsi="Riojana" w:cs="Tahoma"/>
        </w:rPr>
        <w:t>En………………………………</w:t>
      </w:r>
      <w:proofErr w:type="gramStart"/>
      <w:r w:rsidRPr="00037610">
        <w:rPr>
          <w:rFonts w:ascii="Riojana" w:hAnsi="Riojana" w:cs="Tahoma"/>
        </w:rPr>
        <w:t>…….</w:t>
      </w:r>
      <w:proofErr w:type="gramEnd"/>
      <w:r w:rsidRPr="00037610">
        <w:rPr>
          <w:rFonts w:ascii="Riojana" w:hAnsi="Riojana" w:cs="Tahoma"/>
        </w:rPr>
        <w:t>., a …….. de ………………… de 20….</w:t>
      </w:r>
    </w:p>
    <w:p w14:paraId="1A04BEB0" w14:textId="77777777" w:rsidR="003E2BD5" w:rsidRPr="00037610" w:rsidRDefault="003E2BD5" w:rsidP="003E2BD5">
      <w:pPr>
        <w:jc w:val="right"/>
        <w:rPr>
          <w:rFonts w:ascii="Riojana" w:hAnsi="Riojana" w:cs="Tahoma"/>
        </w:rPr>
      </w:pPr>
    </w:p>
    <w:p w14:paraId="43141EE2" w14:textId="77777777" w:rsidR="003E2BD5" w:rsidRPr="00037610" w:rsidRDefault="003E2BD5" w:rsidP="003E2BD5">
      <w:pPr>
        <w:rPr>
          <w:rFonts w:ascii="Riojana" w:hAnsi="Riojana" w:cs="Tahoma"/>
        </w:rPr>
      </w:pPr>
    </w:p>
    <w:p w14:paraId="75F19FBC" w14:textId="77777777" w:rsidR="003E2BD5" w:rsidRPr="00037610" w:rsidRDefault="003E2BD5" w:rsidP="003E2BD5">
      <w:pPr>
        <w:rPr>
          <w:rFonts w:ascii="Riojana" w:hAnsi="Riojana" w:cs="Tahoma"/>
        </w:rPr>
      </w:pPr>
    </w:p>
    <w:p w14:paraId="5189F51E" w14:textId="77777777" w:rsidR="003E2BD5" w:rsidRDefault="003E2BD5" w:rsidP="003E2BD5">
      <w:pPr>
        <w:ind w:left="4248" w:firstLine="708"/>
        <w:rPr>
          <w:rFonts w:ascii="Riojana" w:hAnsi="Riojana" w:cs="Tahoma"/>
        </w:rPr>
      </w:pPr>
      <w:r w:rsidRPr="00037610">
        <w:rPr>
          <w:rFonts w:ascii="Riojana" w:hAnsi="Riojana" w:cs="Tahoma"/>
        </w:rPr>
        <w:t>Firma del Director/a o representante</w:t>
      </w:r>
    </w:p>
    <w:p w14:paraId="348D69A0" w14:textId="77777777" w:rsidR="003E2BD5" w:rsidRDefault="003E2BD5" w:rsidP="003E2BD5">
      <w:pPr>
        <w:rPr>
          <w:rFonts w:ascii="Riojana" w:hAnsi="Riojana" w:cs="Tahoma"/>
        </w:rPr>
      </w:pPr>
      <w:r>
        <w:rPr>
          <w:rFonts w:ascii="Riojana" w:hAnsi="Riojana" w:cs="Tahoma"/>
        </w:rPr>
        <w:br w:type="page"/>
      </w: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07"/>
      </w:tblGrid>
      <w:tr w:rsidR="003E2BD5" w:rsidRPr="00037610" w14:paraId="6B633C16" w14:textId="77777777" w:rsidTr="00DE5A1E">
        <w:tc>
          <w:tcPr>
            <w:tcW w:w="9054" w:type="dxa"/>
            <w:gridSpan w:val="2"/>
          </w:tcPr>
          <w:p w14:paraId="3019DDEB" w14:textId="77777777" w:rsidR="003E2BD5" w:rsidRPr="00037610" w:rsidRDefault="003E2BD5" w:rsidP="00DE5A1E">
            <w:pPr>
              <w:spacing w:line="280" w:lineRule="exact"/>
              <w:jc w:val="center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lastRenderedPageBreak/>
              <w:t>Información básica sobre protección de datos</w:t>
            </w:r>
          </w:p>
        </w:tc>
      </w:tr>
      <w:tr w:rsidR="003E2BD5" w:rsidRPr="00C35D31" w14:paraId="42443D25" w14:textId="77777777" w:rsidTr="00DE5A1E">
        <w:tc>
          <w:tcPr>
            <w:tcW w:w="2547" w:type="dxa"/>
          </w:tcPr>
          <w:p w14:paraId="59050F47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Responsable</w:t>
            </w:r>
          </w:p>
        </w:tc>
        <w:tc>
          <w:tcPr>
            <w:tcW w:w="6507" w:type="dxa"/>
          </w:tcPr>
          <w:p w14:paraId="3227F73A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Dirección General de Innovación y Ordenación Educativa</w:t>
            </w:r>
          </w:p>
        </w:tc>
      </w:tr>
      <w:tr w:rsidR="003E2BD5" w:rsidRPr="00C35D31" w14:paraId="014AF96E" w14:textId="77777777" w:rsidTr="00DE5A1E">
        <w:tc>
          <w:tcPr>
            <w:tcW w:w="2547" w:type="dxa"/>
          </w:tcPr>
          <w:p w14:paraId="4EEA7C72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Finalidad</w:t>
            </w:r>
          </w:p>
        </w:tc>
        <w:tc>
          <w:tcPr>
            <w:tcW w:w="6507" w:type="dxa"/>
          </w:tcPr>
          <w:p w14:paraId="14B5109C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Reconocimiento de centros sostenidos con fondos públicos con proyecto bilingüe en La Rioja</w:t>
            </w:r>
          </w:p>
        </w:tc>
      </w:tr>
      <w:tr w:rsidR="003E2BD5" w:rsidRPr="00C35D31" w14:paraId="5ADC656E" w14:textId="77777777" w:rsidTr="00DE5A1E">
        <w:tc>
          <w:tcPr>
            <w:tcW w:w="2547" w:type="dxa"/>
          </w:tcPr>
          <w:p w14:paraId="344FB2C0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Legitimación</w:t>
            </w:r>
          </w:p>
        </w:tc>
        <w:tc>
          <w:tcPr>
            <w:tcW w:w="6507" w:type="dxa"/>
          </w:tcPr>
          <w:p w14:paraId="708935A8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El interesado da su consentimiento para el tratamiento de sus datos personales para uno o varios fines específicos</w:t>
            </w:r>
          </w:p>
        </w:tc>
      </w:tr>
      <w:tr w:rsidR="003E2BD5" w:rsidRPr="00C35D31" w14:paraId="71AAA7E4" w14:textId="77777777" w:rsidTr="00DE5A1E">
        <w:tc>
          <w:tcPr>
            <w:tcW w:w="2547" w:type="dxa"/>
          </w:tcPr>
          <w:p w14:paraId="542C04B3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Destinatarios</w:t>
            </w:r>
          </w:p>
        </w:tc>
        <w:tc>
          <w:tcPr>
            <w:tcW w:w="6507" w:type="dxa"/>
          </w:tcPr>
          <w:p w14:paraId="37BD3BC4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No se cederán los datos a terceros, salvo obligación legal</w:t>
            </w:r>
          </w:p>
        </w:tc>
      </w:tr>
      <w:tr w:rsidR="003E2BD5" w:rsidRPr="00C35D31" w14:paraId="60437B68" w14:textId="77777777" w:rsidTr="00DE5A1E">
        <w:tc>
          <w:tcPr>
            <w:tcW w:w="2547" w:type="dxa"/>
          </w:tcPr>
          <w:p w14:paraId="3AF7BFED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Derechos</w:t>
            </w:r>
          </w:p>
        </w:tc>
        <w:tc>
          <w:tcPr>
            <w:tcW w:w="6507" w:type="dxa"/>
          </w:tcPr>
          <w:p w14:paraId="4D8AC8BB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Acceder, rectificar y suprimir los datos, así como otros derechos, como se explica en la información adicional</w:t>
            </w:r>
          </w:p>
        </w:tc>
      </w:tr>
      <w:tr w:rsidR="003E2BD5" w:rsidRPr="00037610" w14:paraId="0993E104" w14:textId="77777777" w:rsidTr="00DE5A1E">
        <w:tc>
          <w:tcPr>
            <w:tcW w:w="2547" w:type="dxa"/>
          </w:tcPr>
          <w:p w14:paraId="17E23DF1" w14:textId="77777777" w:rsidR="003E2BD5" w:rsidRPr="00037610" w:rsidRDefault="003E2BD5" w:rsidP="002E6D78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Información adicional</w:t>
            </w:r>
          </w:p>
        </w:tc>
        <w:tc>
          <w:tcPr>
            <w:tcW w:w="6507" w:type="dxa"/>
          </w:tcPr>
          <w:p w14:paraId="5D6F1560" w14:textId="77777777" w:rsidR="003E2BD5" w:rsidRPr="00037610" w:rsidRDefault="003E2BD5" w:rsidP="002E6D78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 xml:space="preserve">Puede consultar la información adicional detallada sobre Protección de Datos en nuestra página web: </w:t>
            </w:r>
            <w:hyperlink w:history="1">
              <w:r w:rsidRPr="00037610">
                <w:rPr>
                  <w:rStyle w:val="Hipervnculo"/>
                  <w:rFonts w:ascii="Riojana" w:hAnsi="Riojana"/>
                </w:rPr>
                <w:t>http://www.larioja.org/educacion/es</w:t>
              </w:r>
            </w:hyperlink>
            <w:r w:rsidRPr="00037610">
              <w:rPr>
                <w:rFonts w:ascii="Riojana" w:hAnsi="Riojana"/>
              </w:rPr>
              <w:t xml:space="preserve"> </w:t>
            </w:r>
          </w:p>
        </w:tc>
      </w:tr>
      <w:tr w:rsidR="003E2BD5" w:rsidRPr="00C35D31" w14:paraId="7840EFBE" w14:textId="77777777" w:rsidTr="00DE5A1E">
        <w:tc>
          <w:tcPr>
            <w:tcW w:w="9054" w:type="dxa"/>
            <w:gridSpan w:val="2"/>
          </w:tcPr>
          <w:p w14:paraId="092C0177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Información adicional sobre protección de datos</w:t>
            </w:r>
          </w:p>
        </w:tc>
      </w:tr>
      <w:tr w:rsidR="003E2BD5" w:rsidRPr="00037610" w14:paraId="6C4DDF09" w14:textId="77777777" w:rsidTr="00DE5A1E">
        <w:tc>
          <w:tcPr>
            <w:tcW w:w="9054" w:type="dxa"/>
            <w:gridSpan w:val="2"/>
          </w:tcPr>
          <w:p w14:paraId="6E3A5118" w14:textId="77777777" w:rsidR="003E2BD5" w:rsidRPr="00037610" w:rsidRDefault="003E2BD5" w:rsidP="002E6D78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Responsable del tratamiento de sus datos</w:t>
            </w:r>
          </w:p>
          <w:p w14:paraId="4E45F656" w14:textId="77777777" w:rsidR="003E2BD5" w:rsidRPr="00037610" w:rsidRDefault="003E2BD5" w:rsidP="002E6D78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Dirección General de Innovación y Ordenación Educativa</w:t>
            </w:r>
          </w:p>
          <w:p w14:paraId="6D081B61" w14:textId="77777777" w:rsidR="003E2BD5" w:rsidRPr="00037610" w:rsidRDefault="003E2BD5" w:rsidP="002E6D78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Dirección: C/ Marqués de Murrieta, 76 Ala Oeste, Planta Baja. 26071 Logroño (La Rioja)</w:t>
            </w:r>
          </w:p>
          <w:p w14:paraId="6B0F45C8" w14:textId="77777777" w:rsidR="003E2BD5" w:rsidRPr="00037610" w:rsidRDefault="003E2BD5" w:rsidP="002E6D78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Teléfono: 941 291 100</w:t>
            </w:r>
          </w:p>
          <w:p w14:paraId="43F4F913" w14:textId="77777777" w:rsidR="003E2BD5" w:rsidRPr="00037610" w:rsidRDefault="003E2BD5" w:rsidP="002E6D78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 xml:space="preserve">Correo e-: </w:t>
            </w:r>
            <w:hyperlink r:id="rId11" w:history="1">
              <w:r w:rsidRPr="00A41A5E">
                <w:rPr>
                  <w:rStyle w:val="Hipervnculo"/>
                  <w:rFonts w:ascii="Riojana" w:hAnsi="Riojana"/>
                </w:rPr>
                <w:t>dg.innovacioneducativa@larioja.org</w:t>
              </w:r>
            </w:hyperlink>
          </w:p>
          <w:p w14:paraId="28042BA4" w14:textId="77777777" w:rsidR="003E2BD5" w:rsidRPr="00037610" w:rsidRDefault="003E2BD5" w:rsidP="002E6D78">
            <w:pPr>
              <w:jc w:val="both"/>
              <w:rPr>
                <w:rFonts w:ascii="Riojana" w:hAnsi="Riojana"/>
              </w:rPr>
            </w:pPr>
          </w:p>
          <w:p w14:paraId="430AEEF8" w14:textId="77777777" w:rsidR="003E2BD5" w:rsidRPr="00037610" w:rsidRDefault="003E2BD5" w:rsidP="002E6D78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Delegado de Protección de datos:</w:t>
            </w:r>
          </w:p>
          <w:p w14:paraId="157E895F" w14:textId="77777777" w:rsidR="003E2BD5" w:rsidRPr="00037610" w:rsidRDefault="003E2BD5" w:rsidP="002E6D78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Contacto: C/ Marqués de Murrieta, 76 Ala Oeste, Planta Baja. 26071 Logroño (La Rioja)</w:t>
            </w:r>
          </w:p>
          <w:p w14:paraId="3268BCDB" w14:textId="77777777" w:rsidR="003E2BD5" w:rsidRPr="00037610" w:rsidRDefault="003E2BD5" w:rsidP="002E6D78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Teléfono: 941 291 100</w:t>
            </w:r>
          </w:p>
          <w:p w14:paraId="7721F200" w14:textId="77777777" w:rsidR="003E2BD5" w:rsidRPr="00037610" w:rsidRDefault="003E2BD5" w:rsidP="002E6D78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 xml:space="preserve">Correo e-: </w:t>
            </w:r>
            <w:hyperlink r:id="rId12" w:history="1">
              <w:r w:rsidRPr="00A41A5E">
                <w:rPr>
                  <w:rStyle w:val="Hipervnculo"/>
                  <w:rFonts w:ascii="Riojana" w:hAnsi="Riojana"/>
                </w:rPr>
                <w:t>DPD.educacionempleo@larioja.org</w:t>
              </w:r>
            </w:hyperlink>
          </w:p>
        </w:tc>
      </w:tr>
      <w:tr w:rsidR="003E2BD5" w:rsidRPr="00C35D31" w14:paraId="2D525D32" w14:textId="77777777" w:rsidTr="00DE5A1E">
        <w:tc>
          <w:tcPr>
            <w:tcW w:w="9054" w:type="dxa"/>
            <w:gridSpan w:val="2"/>
          </w:tcPr>
          <w:p w14:paraId="027251FC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Finalidad del tratamiento de sus datos</w:t>
            </w:r>
          </w:p>
          <w:p w14:paraId="76BFF1CE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Tratamos los datos para el reconocimiento de centros sostenidos con fondos públicos con proyecto bilingüe en La Rioja.</w:t>
            </w:r>
          </w:p>
          <w:p w14:paraId="3CAC740F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Tiempo de conservación de sus datos</w:t>
            </w:r>
          </w:p>
          <w:p w14:paraId="3EED368C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Se conservarán hasta la finalización del proyecto en los centros solicitantes.</w:t>
            </w:r>
          </w:p>
        </w:tc>
      </w:tr>
      <w:tr w:rsidR="003E2BD5" w:rsidRPr="00C35D31" w14:paraId="5D6066E7" w14:textId="77777777" w:rsidTr="00DE5A1E">
        <w:tc>
          <w:tcPr>
            <w:tcW w:w="9054" w:type="dxa"/>
            <w:gridSpan w:val="2"/>
          </w:tcPr>
          <w:p w14:paraId="4BCE13D1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Legitimación para el tratamiento de sus datos</w:t>
            </w:r>
          </w:p>
          <w:p w14:paraId="3BDB0BCC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El interesado da su consentimiento con la solicitud presentada para el tratamiento de sus datos personales para uno o varios fines específicos</w:t>
            </w:r>
          </w:p>
        </w:tc>
      </w:tr>
      <w:tr w:rsidR="003E2BD5" w:rsidRPr="00C35D31" w14:paraId="1CF09693" w14:textId="77777777" w:rsidTr="00DE5A1E">
        <w:tc>
          <w:tcPr>
            <w:tcW w:w="9054" w:type="dxa"/>
            <w:gridSpan w:val="2"/>
          </w:tcPr>
          <w:p w14:paraId="565884EF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Destinatarios de las cesiones (en su caso)</w:t>
            </w:r>
            <w:r>
              <w:rPr>
                <w:rFonts w:ascii="Riojana" w:hAnsi="Riojana"/>
              </w:rPr>
              <w:t xml:space="preserve">: </w:t>
            </w:r>
            <w:r w:rsidRPr="00037610">
              <w:rPr>
                <w:rFonts w:ascii="Riojana" w:hAnsi="Riojana"/>
              </w:rPr>
              <w:t>No se cederán los datos a terceros, salvo obligación legal</w:t>
            </w:r>
          </w:p>
        </w:tc>
      </w:tr>
      <w:tr w:rsidR="003E2BD5" w:rsidRPr="00C35D31" w14:paraId="5F0161A2" w14:textId="77777777" w:rsidTr="00DE5A1E">
        <w:tc>
          <w:tcPr>
            <w:tcW w:w="9054" w:type="dxa"/>
            <w:gridSpan w:val="2"/>
          </w:tcPr>
          <w:p w14:paraId="54CD3F65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Derechos</w:t>
            </w:r>
          </w:p>
          <w:p w14:paraId="6105F628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Cualquier persona tiene derecho a obtener confirmación por parte de la Dirección General de Innovación y Ordenación Educativa sobre si sus datos se están tratando o no y, en caso afirmativo, a acceder a los mismos, a solicitar la rectificación de los datos inexactos que les conciernan, o a solicitar su supresión cuando, entre otros motivos, los datos no sean necesarios para los fines que fueron recogidos o cuando los datos deban suprimirse en cumplimiento de una obligación legal.</w:t>
            </w:r>
          </w:p>
          <w:p w14:paraId="3CC14F06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Si concurren determinadas condiciones, el interesado podrá solicitar la limitación del tratamiento de los datos que únicamente serán conservados para la formulación, el ejercicio o la defensa de reclamaciones.</w:t>
            </w:r>
          </w:p>
        </w:tc>
      </w:tr>
    </w:tbl>
    <w:p w14:paraId="530B767E" w14:textId="77777777" w:rsidR="003E2BD5" w:rsidRPr="00037610" w:rsidRDefault="003E2BD5" w:rsidP="003E2BD5">
      <w:pPr>
        <w:ind w:left="4248" w:firstLine="708"/>
        <w:rPr>
          <w:rFonts w:ascii="Riojana" w:hAnsi="Riojana" w:cs="Tahoma"/>
        </w:rPr>
      </w:pPr>
    </w:p>
    <w:p w14:paraId="79CD962A" w14:textId="77777777" w:rsidR="003E2BD5" w:rsidRDefault="003E2BD5" w:rsidP="003E2BD5">
      <w:pPr>
        <w:rPr>
          <w:rFonts w:ascii="Riojana" w:hAnsi="Riojana" w:cs="Tahoma"/>
        </w:rPr>
      </w:pPr>
      <w:r>
        <w:rPr>
          <w:rFonts w:ascii="Riojana" w:hAnsi="Riojana" w:cs="Tahoma"/>
        </w:rPr>
        <w:br w:type="page"/>
      </w:r>
    </w:p>
    <w:p w14:paraId="5F06B3A8" w14:textId="77777777" w:rsidR="003E2BD5" w:rsidRPr="00037610" w:rsidRDefault="003E2BD5" w:rsidP="003E2BD5">
      <w:pPr>
        <w:ind w:left="4248" w:firstLine="708"/>
        <w:rPr>
          <w:rFonts w:ascii="Riojana" w:hAnsi="Riojana" w:cs="Tahoma"/>
        </w:rPr>
      </w:pPr>
    </w:p>
    <w:p w14:paraId="1F270B2D" w14:textId="1A98A93C" w:rsidR="003E2BD5" w:rsidRDefault="003E2BD5" w:rsidP="003E2BD5">
      <w:pPr>
        <w:jc w:val="center"/>
        <w:rPr>
          <w:rFonts w:ascii="Riojana" w:hAnsi="Riojana"/>
        </w:rPr>
      </w:pPr>
      <w:r w:rsidRPr="00037610">
        <w:rPr>
          <w:rFonts w:ascii="Riojana" w:hAnsi="Riojana"/>
        </w:rPr>
        <w:t>Anexo II</w:t>
      </w:r>
    </w:p>
    <w:p w14:paraId="6DA1191E" w14:textId="77777777" w:rsidR="002026CF" w:rsidRPr="00037610" w:rsidRDefault="002026CF" w:rsidP="003E2BD5">
      <w:pPr>
        <w:jc w:val="center"/>
        <w:rPr>
          <w:rFonts w:ascii="Riojana" w:hAnsi="Riojana"/>
        </w:rPr>
      </w:pPr>
    </w:p>
    <w:p w14:paraId="37E47A57" w14:textId="77777777" w:rsidR="003E2BD5" w:rsidRPr="00037610" w:rsidRDefault="003E2BD5" w:rsidP="003E2BD5">
      <w:pPr>
        <w:jc w:val="center"/>
        <w:rPr>
          <w:rFonts w:ascii="Riojana" w:hAnsi="Riojana"/>
        </w:rPr>
      </w:pPr>
      <w:r w:rsidRPr="00037610">
        <w:rPr>
          <w:rFonts w:ascii="Riojana" w:hAnsi="Riojana"/>
        </w:rPr>
        <w:t>Orientaciones Generales para la propuesta del Proyecto</w:t>
      </w:r>
    </w:p>
    <w:p w14:paraId="53362FE6" w14:textId="77777777" w:rsidR="003E2BD5" w:rsidRPr="00037610" w:rsidRDefault="003E2BD5" w:rsidP="003E2BD5">
      <w:pPr>
        <w:pStyle w:val="Prrafodelista"/>
        <w:rPr>
          <w:rFonts w:ascii="Riojana" w:hAnsi="Riojana"/>
        </w:rPr>
      </w:pPr>
    </w:p>
    <w:p w14:paraId="60D871A8" w14:textId="77777777" w:rsidR="003E2BD5" w:rsidRPr="00037610" w:rsidRDefault="003E2BD5" w:rsidP="003E2BD5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Riojana" w:hAnsi="Riojana"/>
        </w:rPr>
      </w:pPr>
      <w:r w:rsidRPr="00037610">
        <w:rPr>
          <w:rFonts w:ascii="Riojana" w:hAnsi="Riojana"/>
        </w:rPr>
        <w:t>Breve introducción descriptiva del contexto del Centro:</w:t>
      </w:r>
    </w:p>
    <w:p w14:paraId="6A8D1178" w14:textId="77777777" w:rsidR="003E2BD5" w:rsidRPr="00037610" w:rsidRDefault="003E2BD5" w:rsidP="003E2BD5">
      <w:pPr>
        <w:pStyle w:val="Prrafodelista"/>
        <w:rPr>
          <w:rFonts w:ascii="Riojana" w:hAnsi="Riojana"/>
        </w:rPr>
      </w:pPr>
    </w:p>
    <w:p w14:paraId="40E427D2" w14:textId="77777777" w:rsidR="003E2BD5" w:rsidRPr="00037610" w:rsidRDefault="003E2BD5" w:rsidP="003E2BD5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Riojana" w:hAnsi="Riojana"/>
        </w:rPr>
      </w:pPr>
      <w:r w:rsidRPr="00037610">
        <w:rPr>
          <w:rFonts w:ascii="Riojana" w:hAnsi="Riojana"/>
        </w:rPr>
        <w:t xml:space="preserve"> Breve justificación de la solicitud del Programa Bilingüe y descripción del proyecto y su integración en el Proyecto Educativo de Centro: objetivos perseguidos, asignaturas impartidas, cursos, agrupamientos, coordinación distribución de los recursos, actividades complementarias y atención a la diversidad. Así mismo deberán indicarse las actividades de formación permanente relacionadas con la enseñanza de idiomas en el centro durante los últimos 5 años, participación en programas europeos, otras iniciativas relacionadas con la enseñanza de idiomas, etc. </w:t>
      </w:r>
    </w:p>
    <w:p w14:paraId="0BD88D77" w14:textId="77777777" w:rsidR="003E2BD5" w:rsidRPr="00037610" w:rsidRDefault="003E2BD5" w:rsidP="003E2BD5">
      <w:pPr>
        <w:pStyle w:val="Prrafodelista"/>
        <w:rPr>
          <w:rFonts w:ascii="Riojana" w:hAnsi="Riojana"/>
        </w:rPr>
      </w:pPr>
    </w:p>
    <w:p w14:paraId="0DB7D078" w14:textId="77777777" w:rsidR="003E2BD5" w:rsidRPr="00037610" w:rsidRDefault="003E2BD5" w:rsidP="003E2BD5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Riojana" w:hAnsi="Riojana"/>
        </w:rPr>
      </w:pPr>
      <w:r w:rsidRPr="00037610">
        <w:rPr>
          <w:rFonts w:ascii="Riojana" w:hAnsi="Riojana"/>
        </w:rPr>
        <w:t>Cualquier información relevante que pudiera ser valorada para la selección.</w:t>
      </w:r>
    </w:p>
    <w:p w14:paraId="5FC554F2" w14:textId="77777777" w:rsidR="003E2BD5" w:rsidRPr="00037610" w:rsidRDefault="003E2BD5" w:rsidP="003E2BD5">
      <w:pPr>
        <w:pStyle w:val="Prrafodelista"/>
        <w:rPr>
          <w:rFonts w:ascii="Riojana" w:hAnsi="Riojana"/>
        </w:rPr>
      </w:pPr>
    </w:p>
    <w:p w14:paraId="3058C173" w14:textId="77777777" w:rsidR="003E2BD5" w:rsidRPr="00037610" w:rsidRDefault="003E2BD5" w:rsidP="003E2BD5">
      <w:pPr>
        <w:ind w:left="4248" w:firstLine="708"/>
        <w:rPr>
          <w:rFonts w:ascii="Riojana" w:hAnsi="Riojana" w:cs="Tahoma"/>
        </w:rPr>
      </w:pPr>
    </w:p>
    <w:p w14:paraId="58022414" w14:textId="77777777" w:rsidR="003E2BD5" w:rsidRPr="00037610" w:rsidRDefault="003E2BD5" w:rsidP="003E2BD5">
      <w:pPr>
        <w:ind w:left="4248" w:firstLine="708"/>
        <w:rPr>
          <w:rFonts w:ascii="Riojana" w:hAnsi="Riojana" w:cs="Tahoma"/>
        </w:rPr>
      </w:pPr>
    </w:p>
    <w:p w14:paraId="652F0228" w14:textId="77777777" w:rsidR="003E2BD5" w:rsidRPr="00037610" w:rsidRDefault="003E2BD5" w:rsidP="003E2BD5">
      <w:pPr>
        <w:ind w:left="4248" w:firstLine="708"/>
        <w:rPr>
          <w:rFonts w:ascii="Riojana" w:hAnsi="Riojana" w:cs="Tahoma"/>
        </w:rPr>
      </w:pPr>
    </w:p>
    <w:p w14:paraId="5772B224" w14:textId="77777777" w:rsidR="003E2BD5" w:rsidRDefault="003E2BD5" w:rsidP="003E2BD5">
      <w:pPr>
        <w:rPr>
          <w:rFonts w:ascii="Riojana" w:hAnsi="Riojana" w:cs="Tahoma"/>
        </w:rPr>
      </w:pPr>
      <w:r>
        <w:rPr>
          <w:rFonts w:ascii="Riojana" w:hAnsi="Riojana" w:cs="Tahoma"/>
        </w:rPr>
        <w:br w:type="page"/>
      </w:r>
    </w:p>
    <w:p w14:paraId="6628E159" w14:textId="3A1635D5" w:rsidR="003E2BD5" w:rsidRDefault="003E2BD5" w:rsidP="003E2BD5">
      <w:pPr>
        <w:jc w:val="center"/>
        <w:rPr>
          <w:rFonts w:ascii="Riojana" w:hAnsi="Riojana"/>
        </w:rPr>
      </w:pPr>
      <w:r w:rsidRPr="00037610">
        <w:rPr>
          <w:rFonts w:ascii="Riojana" w:hAnsi="Riojana"/>
        </w:rPr>
        <w:lastRenderedPageBreak/>
        <w:t>Anexo III</w:t>
      </w:r>
    </w:p>
    <w:p w14:paraId="011BFC42" w14:textId="77777777" w:rsidR="000F30AE" w:rsidRPr="00037610" w:rsidRDefault="000F30AE" w:rsidP="003E2BD5">
      <w:pPr>
        <w:jc w:val="center"/>
        <w:rPr>
          <w:rFonts w:ascii="Riojana" w:hAnsi="Riojana"/>
        </w:rPr>
      </w:pPr>
    </w:p>
    <w:p w14:paraId="4959FE1B" w14:textId="77777777" w:rsidR="003E2BD5" w:rsidRPr="00037610" w:rsidRDefault="003E2BD5" w:rsidP="003E2BD5">
      <w:pPr>
        <w:jc w:val="center"/>
        <w:rPr>
          <w:rFonts w:ascii="Riojana" w:hAnsi="Riojana"/>
        </w:rPr>
      </w:pPr>
      <w:r>
        <w:rPr>
          <w:rFonts w:ascii="Riojana" w:hAnsi="Riojana"/>
        </w:rPr>
        <w:t>Certificado de la aprobación de la implantación del proyecto</w:t>
      </w:r>
      <w:r w:rsidRPr="002C33B2">
        <w:rPr>
          <w:rFonts w:ascii="Riojana" w:hAnsi="Riojana"/>
        </w:rPr>
        <w:t xml:space="preserve"> </w:t>
      </w:r>
      <w:r w:rsidRPr="00037610">
        <w:rPr>
          <w:rFonts w:ascii="Riojana" w:hAnsi="Riojana"/>
        </w:rPr>
        <w:t>bilingüe/plurilingüe</w:t>
      </w:r>
      <w:r>
        <w:rPr>
          <w:rFonts w:ascii="Riojana" w:hAnsi="Riojana"/>
        </w:rPr>
        <w:t xml:space="preserve"> por parte </w:t>
      </w:r>
      <w:r w:rsidRPr="00037610">
        <w:rPr>
          <w:rFonts w:ascii="Riojana" w:hAnsi="Riojana"/>
        </w:rPr>
        <w:t xml:space="preserve">del Claustro </w:t>
      </w:r>
      <w:r>
        <w:rPr>
          <w:rFonts w:ascii="Riojana" w:hAnsi="Riojana"/>
        </w:rPr>
        <w:t>y del Consejo Escolar</w:t>
      </w:r>
      <w:r w:rsidRPr="00037610">
        <w:rPr>
          <w:rFonts w:ascii="Riojana" w:hAnsi="Riojana"/>
        </w:rPr>
        <w:t xml:space="preserve"> en el curso </w:t>
      </w:r>
      <w:proofErr w:type="gramStart"/>
      <w:r w:rsidRPr="00037610">
        <w:rPr>
          <w:rFonts w:ascii="Riojana" w:hAnsi="Riojana"/>
        </w:rPr>
        <w:t>20..</w:t>
      </w:r>
      <w:proofErr w:type="gramEnd"/>
      <w:r w:rsidRPr="00037610">
        <w:rPr>
          <w:rFonts w:ascii="Riojana" w:hAnsi="Riojana"/>
        </w:rPr>
        <w:t>/20..</w:t>
      </w:r>
    </w:p>
    <w:p w14:paraId="1C76256E" w14:textId="77777777" w:rsidR="003E2BD5" w:rsidRPr="00037610" w:rsidRDefault="003E2BD5" w:rsidP="003E2BD5">
      <w:pPr>
        <w:jc w:val="both"/>
        <w:rPr>
          <w:rFonts w:ascii="Riojana" w:hAnsi="Riojana"/>
        </w:rPr>
      </w:pPr>
    </w:p>
    <w:p w14:paraId="7B86BBB5" w14:textId="77777777" w:rsidR="003E2BD5" w:rsidRPr="00037610" w:rsidRDefault="003E2BD5" w:rsidP="003E2BD5">
      <w:pPr>
        <w:pStyle w:val="Prrafodelista"/>
        <w:ind w:left="-142"/>
        <w:jc w:val="both"/>
        <w:rPr>
          <w:rFonts w:ascii="Riojana" w:hAnsi="Riojana"/>
        </w:rPr>
      </w:pPr>
      <w:r w:rsidRPr="00037610">
        <w:rPr>
          <w:rFonts w:ascii="Riojana" w:hAnsi="Riojana"/>
        </w:rPr>
        <w:t>D/ Dª ……………………………………………………………………………………</w:t>
      </w:r>
      <w:proofErr w:type="gramStart"/>
      <w:r w:rsidRPr="00037610">
        <w:rPr>
          <w:rFonts w:ascii="Riojana" w:hAnsi="Riojana"/>
        </w:rPr>
        <w:t>…….</w:t>
      </w:r>
      <w:proofErr w:type="gramEnd"/>
      <w:r w:rsidRPr="00037610">
        <w:rPr>
          <w:rFonts w:ascii="Riojana" w:hAnsi="Riojana"/>
        </w:rPr>
        <w:t xml:space="preserve">., en calidad de </w:t>
      </w:r>
      <w:r>
        <w:rPr>
          <w:rFonts w:ascii="Riojana" w:hAnsi="Riojana"/>
        </w:rPr>
        <w:t>Director</w:t>
      </w:r>
      <w:r w:rsidRPr="00037610">
        <w:rPr>
          <w:rFonts w:ascii="Riojana" w:hAnsi="Riojana"/>
        </w:rPr>
        <w:t xml:space="preserve">/a </w:t>
      </w:r>
      <w:r>
        <w:rPr>
          <w:rFonts w:ascii="Riojana" w:hAnsi="Riojana"/>
        </w:rPr>
        <w:t xml:space="preserve">del </w:t>
      </w:r>
      <w:r w:rsidRPr="00037610">
        <w:rPr>
          <w:rFonts w:ascii="Riojana" w:hAnsi="Riojana"/>
        </w:rPr>
        <w:t>Centro……………………………………………………………………, Código ………………………….., del municipio de ………………….……………………………….</w:t>
      </w:r>
    </w:p>
    <w:p w14:paraId="7ADC0B48" w14:textId="77777777" w:rsidR="003E2BD5" w:rsidRPr="00037610" w:rsidRDefault="003E2BD5" w:rsidP="003E2BD5">
      <w:pPr>
        <w:pStyle w:val="Prrafodelista"/>
        <w:ind w:left="-142"/>
        <w:rPr>
          <w:rFonts w:ascii="Riojana" w:hAnsi="Riojana"/>
        </w:rPr>
      </w:pPr>
    </w:p>
    <w:p w14:paraId="66A9C529" w14:textId="77777777" w:rsidR="003E2BD5" w:rsidRPr="00037610" w:rsidRDefault="003E2BD5" w:rsidP="003E2BD5">
      <w:pPr>
        <w:pStyle w:val="Prrafodelista"/>
        <w:ind w:left="-142"/>
        <w:rPr>
          <w:rFonts w:ascii="Riojana" w:hAnsi="Riojana"/>
        </w:rPr>
      </w:pPr>
      <w:r>
        <w:rPr>
          <w:rFonts w:ascii="Riojana" w:hAnsi="Riojana"/>
        </w:rPr>
        <w:t>Certifica</w:t>
      </w:r>
      <w:r w:rsidRPr="00037610">
        <w:rPr>
          <w:rFonts w:ascii="Riojana" w:hAnsi="Riojana"/>
        </w:rPr>
        <w:t xml:space="preserve"> </w:t>
      </w:r>
    </w:p>
    <w:p w14:paraId="19FDA76A" w14:textId="77777777" w:rsidR="003E2BD5" w:rsidRPr="00037610" w:rsidRDefault="003E2BD5" w:rsidP="003E2BD5">
      <w:pPr>
        <w:pStyle w:val="Prrafodelista"/>
        <w:ind w:left="-142"/>
        <w:rPr>
          <w:rFonts w:ascii="Riojana" w:hAnsi="Riojana"/>
        </w:rPr>
      </w:pPr>
    </w:p>
    <w:p w14:paraId="330C481A" w14:textId="77777777" w:rsidR="003E2BD5" w:rsidRPr="00037610" w:rsidRDefault="003E2BD5" w:rsidP="003E2BD5">
      <w:pPr>
        <w:pStyle w:val="Prrafodelista"/>
        <w:numPr>
          <w:ilvl w:val="0"/>
          <w:numId w:val="4"/>
        </w:numPr>
        <w:spacing w:after="200" w:line="276" w:lineRule="auto"/>
        <w:jc w:val="both"/>
        <w:rPr>
          <w:rFonts w:ascii="Riojana" w:hAnsi="Riojana"/>
        </w:rPr>
      </w:pPr>
      <w:r w:rsidRPr="00037610">
        <w:rPr>
          <w:rFonts w:ascii="Riojana" w:hAnsi="Riojana"/>
        </w:rPr>
        <w:t>Que el Claustro del centro conoce el contenido y características de la convocatoria para la implantación del proyecto bilingüe/ plurilingüe en los Centros Educativos de Educación Infantil y Primaria de la Comunidad Autónoma de La Rioja.</w:t>
      </w:r>
    </w:p>
    <w:p w14:paraId="7936E8EE" w14:textId="77777777" w:rsidR="003E2BD5" w:rsidRPr="00037610" w:rsidRDefault="003E2BD5" w:rsidP="003E2BD5">
      <w:pPr>
        <w:pStyle w:val="Prrafodelista"/>
        <w:numPr>
          <w:ilvl w:val="0"/>
          <w:numId w:val="4"/>
        </w:numPr>
        <w:spacing w:after="200" w:line="276" w:lineRule="auto"/>
        <w:jc w:val="both"/>
        <w:rPr>
          <w:rFonts w:ascii="Riojana" w:hAnsi="Riojana"/>
        </w:rPr>
      </w:pPr>
      <w:r w:rsidRPr="00037610">
        <w:rPr>
          <w:rFonts w:ascii="Riojana" w:hAnsi="Riojana"/>
        </w:rPr>
        <w:t>Que el Claustro, en la sesión celebrada el día …... de ………………. de 20</w:t>
      </w:r>
      <w:r>
        <w:rPr>
          <w:rFonts w:ascii="Riojana" w:hAnsi="Riojana"/>
        </w:rPr>
        <w:t>….</w:t>
      </w:r>
      <w:r w:rsidRPr="00037610">
        <w:rPr>
          <w:rFonts w:ascii="Riojana" w:hAnsi="Riojana"/>
        </w:rPr>
        <w:t xml:space="preserve"> se ha mostrado favorable a la incorporación del centro en el Proyecto Bilingüe/Plurilingüe.</w:t>
      </w:r>
    </w:p>
    <w:p w14:paraId="4A92EA59" w14:textId="77777777" w:rsidR="003E2BD5" w:rsidRPr="00037610" w:rsidRDefault="003E2BD5" w:rsidP="003E2BD5">
      <w:pPr>
        <w:pStyle w:val="Prrafodelista"/>
        <w:numPr>
          <w:ilvl w:val="0"/>
          <w:numId w:val="4"/>
        </w:numPr>
        <w:spacing w:after="200" w:line="276" w:lineRule="auto"/>
        <w:jc w:val="both"/>
        <w:rPr>
          <w:rFonts w:ascii="Riojana" w:hAnsi="Riojana"/>
        </w:rPr>
      </w:pPr>
      <w:r w:rsidRPr="00037610">
        <w:rPr>
          <w:rFonts w:ascii="Riojana" w:hAnsi="Riojana"/>
        </w:rPr>
        <w:t xml:space="preserve">Que el </w:t>
      </w:r>
      <w:r>
        <w:rPr>
          <w:rFonts w:ascii="Riojana" w:hAnsi="Riojana"/>
        </w:rPr>
        <w:t>Consejo Escolar</w:t>
      </w:r>
      <w:r w:rsidRPr="00037610">
        <w:rPr>
          <w:rFonts w:ascii="Riojana" w:hAnsi="Riojana"/>
        </w:rPr>
        <w:t xml:space="preserve"> conoce el contenido y características de la convocatoria para la implantación del proyecto bilingüe/ plurilingüe en los Centros Educativos de Educación Infantil y Primaria de la Comunidad Autónoma de La Rioja.</w:t>
      </w:r>
    </w:p>
    <w:p w14:paraId="013523CA" w14:textId="77777777" w:rsidR="003E2BD5" w:rsidRPr="00037610" w:rsidRDefault="003E2BD5" w:rsidP="003E2BD5">
      <w:pPr>
        <w:pStyle w:val="Prrafodelista"/>
        <w:numPr>
          <w:ilvl w:val="0"/>
          <w:numId w:val="4"/>
        </w:numPr>
        <w:spacing w:after="200" w:line="276" w:lineRule="auto"/>
        <w:jc w:val="both"/>
        <w:rPr>
          <w:rFonts w:ascii="Riojana" w:hAnsi="Riojana"/>
        </w:rPr>
      </w:pPr>
      <w:r w:rsidRPr="00037610">
        <w:rPr>
          <w:rFonts w:ascii="Riojana" w:hAnsi="Riojana"/>
        </w:rPr>
        <w:t xml:space="preserve">Que el </w:t>
      </w:r>
      <w:r>
        <w:rPr>
          <w:rFonts w:ascii="Riojana" w:hAnsi="Riojana"/>
        </w:rPr>
        <w:t>Consejo Escolar</w:t>
      </w:r>
      <w:r w:rsidRPr="00037610">
        <w:rPr>
          <w:rFonts w:ascii="Riojana" w:hAnsi="Riojana"/>
        </w:rPr>
        <w:t>, en la sesión celebrada el día …... de ………………. de 20</w:t>
      </w:r>
      <w:r>
        <w:rPr>
          <w:rFonts w:ascii="Riojana" w:hAnsi="Riojana"/>
        </w:rPr>
        <w:t>….</w:t>
      </w:r>
      <w:r w:rsidRPr="00037610">
        <w:rPr>
          <w:rFonts w:ascii="Riojana" w:hAnsi="Riojana"/>
        </w:rPr>
        <w:t xml:space="preserve"> se ha mostrado favorable a la incorporación del centro en el Proyecto Bilingüe/Plurilingüe.</w:t>
      </w:r>
    </w:p>
    <w:p w14:paraId="6EAAAC7C" w14:textId="77777777" w:rsidR="003E2BD5" w:rsidRDefault="003E2BD5" w:rsidP="003E2BD5">
      <w:pPr>
        <w:pStyle w:val="Prrafodelista"/>
        <w:ind w:left="218"/>
        <w:rPr>
          <w:rFonts w:ascii="Riojana" w:hAnsi="Riojana"/>
        </w:rPr>
      </w:pPr>
    </w:p>
    <w:p w14:paraId="24A8026B" w14:textId="77777777" w:rsidR="003E2BD5" w:rsidRDefault="003E2BD5" w:rsidP="003E2BD5">
      <w:pPr>
        <w:pStyle w:val="Prrafodelista"/>
        <w:ind w:left="218"/>
        <w:rPr>
          <w:rFonts w:ascii="Riojana" w:hAnsi="Riojana"/>
        </w:rPr>
      </w:pPr>
    </w:p>
    <w:p w14:paraId="5C717B24" w14:textId="77777777" w:rsidR="003E2BD5" w:rsidRDefault="003E2BD5" w:rsidP="003E2BD5">
      <w:pPr>
        <w:pStyle w:val="Prrafodelista"/>
        <w:ind w:left="218"/>
        <w:rPr>
          <w:rFonts w:ascii="Riojana" w:hAnsi="Riojana"/>
        </w:rPr>
      </w:pPr>
    </w:p>
    <w:p w14:paraId="088DFDBB" w14:textId="77777777" w:rsidR="003E2BD5" w:rsidRDefault="003E2BD5" w:rsidP="003E2BD5">
      <w:pPr>
        <w:pStyle w:val="Prrafodelista"/>
        <w:ind w:left="218"/>
        <w:rPr>
          <w:rFonts w:ascii="Riojana" w:hAnsi="Riojana"/>
        </w:rPr>
      </w:pPr>
    </w:p>
    <w:p w14:paraId="4A4BA6C1" w14:textId="77777777" w:rsidR="003E2BD5" w:rsidRDefault="003E2BD5" w:rsidP="003E2BD5">
      <w:pPr>
        <w:pStyle w:val="Prrafodelista"/>
        <w:ind w:left="218"/>
        <w:rPr>
          <w:rFonts w:ascii="Riojana" w:hAnsi="Riojana"/>
        </w:rPr>
      </w:pPr>
    </w:p>
    <w:p w14:paraId="53492051" w14:textId="77777777" w:rsidR="003E2BD5" w:rsidRPr="00037610" w:rsidRDefault="003E2BD5" w:rsidP="003E2BD5">
      <w:pPr>
        <w:pStyle w:val="Prrafodelista"/>
        <w:ind w:left="218"/>
        <w:rPr>
          <w:rFonts w:ascii="Riojana" w:hAnsi="Riojana"/>
        </w:rPr>
      </w:pPr>
      <w:r w:rsidRPr="00037610">
        <w:rPr>
          <w:rFonts w:ascii="Riojana" w:hAnsi="Riojana"/>
        </w:rPr>
        <w:t>Y para que conste, lo firmo en el lugar y fecha indicados.</w:t>
      </w:r>
    </w:p>
    <w:p w14:paraId="376993F9" w14:textId="77777777" w:rsidR="003E2BD5" w:rsidRPr="00037610" w:rsidRDefault="003E2BD5" w:rsidP="003E2BD5">
      <w:pPr>
        <w:pStyle w:val="Prrafodelista"/>
        <w:ind w:left="218"/>
        <w:rPr>
          <w:rFonts w:ascii="Riojana" w:hAnsi="Riojana"/>
        </w:rPr>
      </w:pPr>
      <w:r>
        <w:rPr>
          <w:rFonts w:ascii="Riojana" w:hAnsi="Riojana"/>
        </w:rPr>
        <w:t>(En sesiones</w:t>
      </w:r>
      <w:r w:rsidRPr="00037610">
        <w:rPr>
          <w:rFonts w:ascii="Riojana" w:hAnsi="Riojana"/>
        </w:rPr>
        <w:t xml:space="preserve"> celebrada</w:t>
      </w:r>
      <w:r>
        <w:rPr>
          <w:rFonts w:ascii="Riojana" w:hAnsi="Riojana"/>
        </w:rPr>
        <w:t>s</w:t>
      </w:r>
      <w:r w:rsidRPr="00037610">
        <w:rPr>
          <w:rFonts w:ascii="Riojana" w:hAnsi="Riojana"/>
        </w:rPr>
        <w:t xml:space="preserve"> dentro del plazo establecido en la convocatoria)</w:t>
      </w:r>
    </w:p>
    <w:p w14:paraId="685E9B69" w14:textId="77777777" w:rsidR="003E2BD5" w:rsidRPr="00037610" w:rsidRDefault="003E2BD5" w:rsidP="003E2BD5">
      <w:pPr>
        <w:pStyle w:val="Prrafodelista"/>
        <w:ind w:left="218"/>
        <w:rPr>
          <w:rFonts w:ascii="Riojana" w:hAnsi="Riojana"/>
        </w:rPr>
      </w:pPr>
    </w:p>
    <w:p w14:paraId="107CF0D3" w14:textId="77777777" w:rsidR="003E2BD5" w:rsidRPr="00037610" w:rsidRDefault="003E2BD5" w:rsidP="003E2BD5">
      <w:pPr>
        <w:pStyle w:val="Prrafodelista"/>
        <w:ind w:left="218"/>
        <w:rPr>
          <w:rFonts w:ascii="Riojana" w:hAnsi="Riojana"/>
        </w:rPr>
      </w:pPr>
    </w:p>
    <w:p w14:paraId="242F94CA" w14:textId="77777777" w:rsidR="003E2BD5" w:rsidRPr="00037610" w:rsidRDefault="003E2BD5" w:rsidP="003E2BD5">
      <w:pPr>
        <w:jc w:val="right"/>
        <w:rPr>
          <w:rFonts w:ascii="Riojana" w:hAnsi="Riojana"/>
        </w:rPr>
      </w:pPr>
      <w:r w:rsidRPr="00037610">
        <w:rPr>
          <w:rFonts w:ascii="Riojana" w:hAnsi="Riojana"/>
        </w:rPr>
        <w:t>En………………………………</w:t>
      </w:r>
      <w:proofErr w:type="gramStart"/>
      <w:r w:rsidRPr="00037610">
        <w:rPr>
          <w:rFonts w:ascii="Riojana" w:hAnsi="Riojana"/>
        </w:rPr>
        <w:t>…….</w:t>
      </w:r>
      <w:proofErr w:type="gramEnd"/>
      <w:r w:rsidRPr="00037610">
        <w:rPr>
          <w:rFonts w:ascii="Riojana" w:hAnsi="Riojana"/>
        </w:rPr>
        <w:t>., a …….. de ………………… de 20…</w:t>
      </w:r>
    </w:p>
    <w:p w14:paraId="506BBD75" w14:textId="77777777" w:rsidR="003E2BD5" w:rsidRPr="00037610" w:rsidRDefault="003E2BD5" w:rsidP="003E2BD5">
      <w:pPr>
        <w:jc w:val="right"/>
        <w:rPr>
          <w:rFonts w:ascii="Riojana" w:hAnsi="Riojana"/>
        </w:rPr>
      </w:pPr>
    </w:p>
    <w:p w14:paraId="5050148F" w14:textId="77777777" w:rsidR="003E2BD5" w:rsidRPr="00037610" w:rsidRDefault="003E2BD5" w:rsidP="003E2BD5">
      <w:pPr>
        <w:rPr>
          <w:rFonts w:ascii="Riojana" w:hAnsi="Riojana"/>
        </w:rPr>
      </w:pPr>
    </w:p>
    <w:p w14:paraId="2B3190BC" w14:textId="77777777" w:rsidR="003E2BD5" w:rsidRDefault="003E2BD5" w:rsidP="003E2BD5">
      <w:pPr>
        <w:rPr>
          <w:rFonts w:ascii="Riojana" w:hAnsi="Riojana"/>
        </w:rPr>
      </w:pPr>
      <w:r>
        <w:rPr>
          <w:rFonts w:ascii="Riojana" w:hAnsi="Riojana"/>
        </w:rPr>
        <w:t xml:space="preserve">Firma del </w:t>
      </w:r>
      <w:r w:rsidRPr="00037610">
        <w:rPr>
          <w:rFonts w:ascii="Riojana" w:hAnsi="Riojana"/>
        </w:rPr>
        <w:t>Director/a del centro</w:t>
      </w:r>
      <w:r w:rsidRPr="00037610">
        <w:rPr>
          <w:rFonts w:ascii="Riojana" w:hAnsi="Riojana"/>
        </w:rPr>
        <w:tab/>
      </w:r>
      <w:r w:rsidRPr="00037610">
        <w:rPr>
          <w:rFonts w:ascii="Riojana" w:hAnsi="Riojana"/>
        </w:rPr>
        <w:tab/>
      </w:r>
      <w:r>
        <w:rPr>
          <w:rFonts w:ascii="Riojana" w:hAnsi="Riojana"/>
        </w:rPr>
        <w:br w:type="page"/>
      </w:r>
    </w:p>
    <w:p w14:paraId="278A4D85" w14:textId="77777777" w:rsidR="003E2BD5" w:rsidRPr="00037610" w:rsidRDefault="003E2BD5" w:rsidP="003E2BD5">
      <w:pPr>
        <w:jc w:val="center"/>
        <w:rPr>
          <w:rFonts w:ascii="Riojana" w:hAnsi="Riojana" w:cs="Tahoma"/>
        </w:rPr>
      </w:pPr>
      <w:r w:rsidRPr="00037610">
        <w:rPr>
          <w:rFonts w:ascii="Riojana" w:hAnsi="Riojana" w:cs="Tahoma"/>
        </w:rPr>
        <w:lastRenderedPageBreak/>
        <w:t>Anexo IV</w:t>
      </w:r>
    </w:p>
    <w:p w14:paraId="7FCCBD41" w14:textId="77777777" w:rsidR="003E2BD5" w:rsidRPr="00037610" w:rsidRDefault="003E2BD5" w:rsidP="003E2BD5">
      <w:pPr>
        <w:jc w:val="center"/>
        <w:rPr>
          <w:rFonts w:ascii="Riojana" w:hAnsi="Riojana" w:cs="Tahoma"/>
        </w:rPr>
      </w:pPr>
    </w:p>
    <w:p w14:paraId="6C8573ED" w14:textId="77777777" w:rsidR="003E2BD5" w:rsidRPr="00037610" w:rsidRDefault="003E2BD5" w:rsidP="003E2BD5">
      <w:pPr>
        <w:ind w:left="-426" w:right="-518"/>
        <w:jc w:val="center"/>
        <w:rPr>
          <w:rFonts w:ascii="Riojana" w:hAnsi="Riojana" w:cs="Tahoma"/>
        </w:rPr>
      </w:pPr>
      <w:r w:rsidRPr="00037610">
        <w:rPr>
          <w:rFonts w:ascii="Riojana" w:hAnsi="Riojana" w:cs="Tahoma"/>
        </w:rPr>
        <w:t>Compromiso individual de participación como coordinador en el Proyecto Bilingüe</w:t>
      </w:r>
      <w:r>
        <w:rPr>
          <w:rFonts w:ascii="Riojana" w:hAnsi="Riojana" w:cs="Tahoma"/>
        </w:rPr>
        <w:t>/Plurilingüe</w:t>
      </w:r>
      <w:r w:rsidRPr="00037610">
        <w:rPr>
          <w:rFonts w:ascii="Riojana" w:hAnsi="Riojana" w:cs="Tahoma"/>
        </w:rPr>
        <w:t xml:space="preserve"> del centro  </w:t>
      </w:r>
    </w:p>
    <w:p w14:paraId="56BD3B1D" w14:textId="77777777" w:rsidR="003E2BD5" w:rsidRPr="00037610" w:rsidRDefault="003E2BD5" w:rsidP="003E2BD5">
      <w:pPr>
        <w:rPr>
          <w:rFonts w:ascii="Riojana" w:hAnsi="Riojana" w:cs="Tahoma"/>
        </w:rPr>
      </w:pPr>
    </w:p>
    <w:p w14:paraId="3491B6A8" w14:textId="77777777" w:rsidR="003E2BD5" w:rsidRPr="00037610" w:rsidRDefault="003E2BD5" w:rsidP="003E2BD5">
      <w:pPr>
        <w:pStyle w:val="Prrafodelista"/>
        <w:numPr>
          <w:ilvl w:val="0"/>
          <w:numId w:val="6"/>
        </w:numPr>
        <w:spacing w:after="200" w:line="276" w:lineRule="auto"/>
        <w:rPr>
          <w:rFonts w:ascii="Riojana" w:hAnsi="Riojana" w:cs="Tahoma"/>
        </w:rPr>
      </w:pPr>
      <w:r w:rsidRPr="00037610">
        <w:rPr>
          <w:rFonts w:ascii="Riojana" w:hAnsi="Riojana" w:cs="Tahoma"/>
        </w:rPr>
        <w:t>Datos personales del docente: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704"/>
        <w:gridCol w:w="964"/>
        <w:gridCol w:w="1197"/>
        <w:gridCol w:w="1268"/>
        <w:gridCol w:w="1902"/>
        <w:gridCol w:w="1207"/>
        <w:gridCol w:w="2505"/>
      </w:tblGrid>
      <w:tr w:rsidR="003E2BD5" w:rsidRPr="00037610" w14:paraId="7012E071" w14:textId="77777777" w:rsidTr="00DE5A1E">
        <w:trPr>
          <w:trHeight w:val="582"/>
        </w:trPr>
        <w:tc>
          <w:tcPr>
            <w:tcW w:w="704" w:type="dxa"/>
            <w:vAlign w:val="center"/>
          </w:tcPr>
          <w:p w14:paraId="55190CD1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</w:tc>
        <w:tc>
          <w:tcPr>
            <w:tcW w:w="2161" w:type="dxa"/>
            <w:gridSpan w:val="2"/>
            <w:vAlign w:val="center"/>
          </w:tcPr>
          <w:p w14:paraId="3D0D9A33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1268" w:type="dxa"/>
            <w:vAlign w:val="center"/>
          </w:tcPr>
          <w:p w14:paraId="4DE15C0F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1902" w:type="dxa"/>
            <w:vAlign w:val="center"/>
          </w:tcPr>
          <w:p w14:paraId="59959AD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1207" w:type="dxa"/>
            <w:vAlign w:val="center"/>
          </w:tcPr>
          <w:p w14:paraId="5B63144F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  <w:tc>
          <w:tcPr>
            <w:tcW w:w="2505" w:type="dxa"/>
            <w:vAlign w:val="center"/>
          </w:tcPr>
          <w:p w14:paraId="030EF67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  <w:tr w:rsidR="003E2BD5" w:rsidRPr="00037610" w14:paraId="291AA903" w14:textId="77777777" w:rsidTr="00DE5A1E">
        <w:tc>
          <w:tcPr>
            <w:tcW w:w="1668" w:type="dxa"/>
            <w:gridSpan w:val="2"/>
            <w:vAlign w:val="center"/>
          </w:tcPr>
          <w:p w14:paraId="1F393063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</w:tc>
        <w:tc>
          <w:tcPr>
            <w:tcW w:w="2465" w:type="dxa"/>
            <w:gridSpan w:val="2"/>
            <w:vAlign w:val="center"/>
          </w:tcPr>
          <w:p w14:paraId="70020E91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19F5D141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1902" w:type="dxa"/>
            <w:vAlign w:val="center"/>
          </w:tcPr>
          <w:p w14:paraId="066978C4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  <w:tc>
          <w:tcPr>
            <w:tcW w:w="3712" w:type="dxa"/>
            <w:gridSpan w:val="2"/>
            <w:vAlign w:val="center"/>
          </w:tcPr>
          <w:p w14:paraId="174ABBFD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  <w:tr w:rsidR="003E2BD5" w:rsidRPr="00037610" w14:paraId="2F73A303" w14:textId="77777777" w:rsidTr="00DE5A1E">
        <w:tc>
          <w:tcPr>
            <w:tcW w:w="1668" w:type="dxa"/>
            <w:gridSpan w:val="2"/>
            <w:vAlign w:val="center"/>
          </w:tcPr>
          <w:p w14:paraId="7ED2923B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Teléfono 1</w:t>
            </w:r>
          </w:p>
        </w:tc>
        <w:tc>
          <w:tcPr>
            <w:tcW w:w="2465" w:type="dxa"/>
            <w:gridSpan w:val="2"/>
            <w:vAlign w:val="center"/>
          </w:tcPr>
          <w:p w14:paraId="6F40DFD6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26D7FF11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1902" w:type="dxa"/>
            <w:vAlign w:val="center"/>
          </w:tcPr>
          <w:p w14:paraId="4760FF6D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Áreas a impartir</w:t>
            </w:r>
          </w:p>
        </w:tc>
        <w:tc>
          <w:tcPr>
            <w:tcW w:w="3712" w:type="dxa"/>
            <w:gridSpan w:val="2"/>
            <w:vAlign w:val="center"/>
          </w:tcPr>
          <w:p w14:paraId="6F33C0AD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  <w:tr w:rsidR="003E2BD5" w:rsidRPr="00037610" w14:paraId="53A07D12" w14:textId="77777777" w:rsidTr="00DE5A1E">
        <w:tc>
          <w:tcPr>
            <w:tcW w:w="1668" w:type="dxa"/>
            <w:gridSpan w:val="2"/>
            <w:vAlign w:val="center"/>
          </w:tcPr>
          <w:p w14:paraId="02416EC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Centro </w:t>
            </w:r>
          </w:p>
          <w:p w14:paraId="2344779B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8079" w:type="dxa"/>
            <w:gridSpan w:val="5"/>
            <w:vAlign w:val="center"/>
          </w:tcPr>
          <w:p w14:paraId="14AD3394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  <w:tr w:rsidR="003E2BD5" w:rsidRPr="00037610" w14:paraId="4C9AA665" w14:textId="77777777" w:rsidTr="00DE5A1E">
        <w:tc>
          <w:tcPr>
            <w:tcW w:w="1668" w:type="dxa"/>
            <w:gridSpan w:val="2"/>
            <w:vAlign w:val="center"/>
          </w:tcPr>
          <w:p w14:paraId="4EEB003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Miembro del Equipo directivo</w:t>
            </w:r>
          </w:p>
        </w:tc>
        <w:tc>
          <w:tcPr>
            <w:tcW w:w="2465" w:type="dxa"/>
            <w:gridSpan w:val="2"/>
            <w:vAlign w:val="center"/>
          </w:tcPr>
          <w:p w14:paraId="28752929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</w:tc>
        <w:tc>
          <w:tcPr>
            <w:tcW w:w="1902" w:type="dxa"/>
            <w:vAlign w:val="center"/>
          </w:tcPr>
          <w:p w14:paraId="31B8CD2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Nivel en competencia lingüística </w:t>
            </w:r>
          </w:p>
        </w:tc>
        <w:tc>
          <w:tcPr>
            <w:tcW w:w="3712" w:type="dxa"/>
            <w:gridSpan w:val="2"/>
            <w:vAlign w:val="center"/>
          </w:tcPr>
          <w:p w14:paraId="19A43BE6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B2 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C1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C2</w:t>
            </w:r>
          </w:p>
        </w:tc>
      </w:tr>
      <w:tr w:rsidR="003E2BD5" w:rsidRPr="00037610" w14:paraId="7E9A6C82" w14:textId="77777777" w:rsidTr="00DE5A1E">
        <w:tc>
          <w:tcPr>
            <w:tcW w:w="1668" w:type="dxa"/>
            <w:gridSpan w:val="2"/>
            <w:vAlign w:val="center"/>
          </w:tcPr>
          <w:p w14:paraId="63EE413D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Formación AICLE/CLIL</w:t>
            </w:r>
          </w:p>
          <w:p w14:paraId="4649A51D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(indicar número de horas y año de realización)</w:t>
            </w:r>
          </w:p>
        </w:tc>
        <w:tc>
          <w:tcPr>
            <w:tcW w:w="8079" w:type="dxa"/>
            <w:gridSpan w:val="5"/>
            <w:vAlign w:val="center"/>
          </w:tcPr>
          <w:p w14:paraId="12502F37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</w:p>
          <w:p w14:paraId="2930171D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</w:p>
          <w:p w14:paraId="34F38DF9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</w:p>
        </w:tc>
      </w:tr>
    </w:tbl>
    <w:p w14:paraId="0541BC61" w14:textId="77777777" w:rsidR="003E2BD5" w:rsidRPr="00037610" w:rsidRDefault="003E2BD5" w:rsidP="003E2BD5">
      <w:pPr>
        <w:rPr>
          <w:rFonts w:ascii="Riojana" w:hAnsi="Riojana" w:cs="Tahoma"/>
        </w:rPr>
      </w:pPr>
    </w:p>
    <w:p w14:paraId="45E4802C" w14:textId="77777777" w:rsidR="003E2BD5" w:rsidRPr="00037610" w:rsidRDefault="003E2BD5" w:rsidP="003E2BD5">
      <w:pPr>
        <w:jc w:val="both"/>
        <w:rPr>
          <w:rFonts w:ascii="Riojana" w:hAnsi="Riojana" w:cs="Tahoma"/>
        </w:rPr>
      </w:pPr>
      <w:r w:rsidRPr="00037610">
        <w:rPr>
          <w:rFonts w:ascii="Riojana" w:hAnsi="Riojana" w:cs="Tahoma"/>
        </w:rPr>
        <w:t>En el caso de que su centro sea seleccionado, se compromete a participar activamente en el desarrollo del Proyecto Bili</w:t>
      </w:r>
      <w:r>
        <w:rPr>
          <w:rFonts w:ascii="Riojana" w:hAnsi="Riojana" w:cs="Tahoma"/>
        </w:rPr>
        <w:t xml:space="preserve">ngüe/Plurilingüe durante el curso </w:t>
      </w:r>
      <w:proofErr w:type="gramStart"/>
      <w:r>
        <w:rPr>
          <w:rFonts w:ascii="Riojana" w:hAnsi="Riojana" w:cs="Tahoma"/>
        </w:rPr>
        <w:t>…….</w:t>
      </w:r>
      <w:proofErr w:type="gramEnd"/>
      <w:r>
        <w:rPr>
          <w:rFonts w:ascii="Riojana" w:hAnsi="Riojana" w:cs="Tahoma"/>
        </w:rPr>
        <w:t xml:space="preserve">/………. y </w:t>
      </w:r>
      <w:r w:rsidRPr="00037610">
        <w:rPr>
          <w:rFonts w:ascii="Riojana" w:hAnsi="Riojana" w:cs="Tahoma"/>
        </w:rPr>
        <w:t>sucesivos, así como a asistir a la formación y a las</w:t>
      </w:r>
      <w:r>
        <w:rPr>
          <w:rFonts w:ascii="Riojana" w:hAnsi="Riojana" w:cs="Tahoma"/>
        </w:rPr>
        <w:t xml:space="preserve"> reuniones informativas que el ó</w:t>
      </w:r>
      <w:r w:rsidRPr="00037610">
        <w:rPr>
          <w:rFonts w:ascii="Riojana" w:hAnsi="Riojana" w:cs="Tahoma"/>
        </w:rPr>
        <w:t xml:space="preserve">rgano competente en materia de Innovación </w:t>
      </w:r>
      <w:r>
        <w:rPr>
          <w:rFonts w:ascii="Riojana" w:hAnsi="Riojana" w:cs="Tahoma"/>
        </w:rPr>
        <w:t>Educativa</w:t>
      </w:r>
      <w:r w:rsidRPr="00037610">
        <w:rPr>
          <w:rFonts w:ascii="Riojana" w:hAnsi="Riojana" w:cs="Tahoma"/>
        </w:rPr>
        <w:t xml:space="preserve"> organice a tal efecto.  </w:t>
      </w:r>
    </w:p>
    <w:p w14:paraId="6A15F4E5" w14:textId="77777777" w:rsidR="003E2BD5" w:rsidRPr="00037610" w:rsidRDefault="003E2BD5" w:rsidP="003E2BD5">
      <w:pPr>
        <w:rPr>
          <w:rFonts w:ascii="Riojana" w:hAnsi="Riojana" w:cs="Tahoma"/>
        </w:rPr>
      </w:pPr>
    </w:p>
    <w:p w14:paraId="6760D805" w14:textId="77777777" w:rsidR="003E2BD5" w:rsidRPr="00037610" w:rsidRDefault="003E2BD5" w:rsidP="003E2BD5">
      <w:pPr>
        <w:rPr>
          <w:rFonts w:ascii="Riojana" w:hAnsi="Riojana" w:cs="Tahoma"/>
        </w:rPr>
      </w:pPr>
    </w:p>
    <w:p w14:paraId="094C2810" w14:textId="77777777" w:rsidR="003E2BD5" w:rsidRPr="00037610" w:rsidRDefault="003E2BD5" w:rsidP="003E2BD5">
      <w:pPr>
        <w:rPr>
          <w:rFonts w:ascii="Riojana" w:hAnsi="Riojana" w:cs="Tahoma"/>
        </w:rPr>
      </w:pPr>
    </w:p>
    <w:p w14:paraId="49A9A509" w14:textId="77777777" w:rsidR="003E2BD5" w:rsidRPr="00037610" w:rsidRDefault="003E2BD5" w:rsidP="003E2BD5">
      <w:pPr>
        <w:jc w:val="right"/>
        <w:rPr>
          <w:rFonts w:ascii="Riojana" w:hAnsi="Riojana" w:cs="Tahoma"/>
        </w:rPr>
      </w:pPr>
      <w:r w:rsidRPr="00037610">
        <w:rPr>
          <w:rFonts w:ascii="Riojana" w:hAnsi="Riojana" w:cs="Tahoma"/>
        </w:rPr>
        <w:t>En………………………………</w:t>
      </w:r>
      <w:proofErr w:type="gramStart"/>
      <w:r w:rsidRPr="00037610">
        <w:rPr>
          <w:rFonts w:ascii="Riojana" w:hAnsi="Riojana" w:cs="Tahoma"/>
        </w:rPr>
        <w:t>…….</w:t>
      </w:r>
      <w:proofErr w:type="gramEnd"/>
      <w:r w:rsidRPr="00037610">
        <w:rPr>
          <w:rFonts w:ascii="Riojana" w:hAnsi="Riojana" w:cs="Tahoma"/>
        </w:rPr>
        <w:t>., a …….. de ………………… de 20……</w:t>
      </w:r>
    </w:p>
    <w:p w14:paraId="0C2D1F18" w14:textId="77777777" w:rsidR="003E2BD5" w:rsidRPr="00037610" w:rsidRDefault="003E2BD5" w:rsidP="003E2BD5">
      <w:pPr>
        <w:jc w:val="right"/>
        <w:rPr>
          <w:rFonts w:ascii="Riojana" w:hAnsi="Riojana" w:cs="Tahoma"/>
        </w:rPr>
      </w:pPr>
    </w:p>
    <w:p w14:paraId="3A0E8082" w14:textId="77777777" w:rsidR="003E2BD5" w:rsidRPr="00973984" w:rsidRDefault="003E2BD5" w:rsidP="003E2BD5">
      <w:pPr>
        <w:rPr>
          <w:rFonts w:ascii="Riojana" w:hAnsi="Riojana"/>
        </w:rPr>
      </w:pPr>
      <w:r w:rsidRPr="00973984">
        <w:rPr>
          <w:rFonts w:ascii="Riojana" w:hAnsi="Riojana"/>
        </w:rPr>
        <w:t>Vº B</w:t>
      </w:r>
      <w:r>
        <w:rPr>
          <w:rFonts w:ascii="Riojana" w:hAnsi="Riojana"/>
        </w:rPr>
        <w:t>º del Director/a del centro</w:t>
      </w:r>
      <w:r>
        <w:rPr>
          <w:rFonts w:ascii="Riojana" w:hAnsi="Riojana"/>
        </w:rPr>
        <w:tab/>
      </w:r>
      <w:r>
        <w:rPr>
          <w:rFonts w:ascii="Riojana" w:hAnsi="Riojana"/>
        </w:rPr>
        <w:tab/>
      </w:r>
      <w:r>
        <w:rPr>
          <w:rFonts w:ascii="Riojana" w:hAnsi="Riojana"/>
        </w:rPr>
        <w:tab/>
      </w:r>
      <w:r>
        <w:rPr>
          <w:rFonts w:ascii="Riojana" w:hAnsi="Riojana"/>
        </w:rPr>
        <w:tab/>
      </w:r>
      <w:r w:rsidRPr="00973984">
        <w:rPr>
          <w:rFonts w:ascii="Riojana" w:hAnsi="Riojana"/>
        </w:rPr>
        <w:t>F</w:t>
      </w:r>
      <w:r>
        <w:rPr>
          <w:rFonts w:ascii="Riojana" w:hAnsi="Riojana"/>
        </w:rPr>
        <w:t>irma</w:t>
      </w:r>
      <w:r w:rsidRPr="00973984">
        <w:rPr>
          <w:rFonts w:ascii="Riojana" w:hAnsi="Riojana"/>
        </w:rPr>
        <w:t xml:space="preserve"> del </w:t>
      </w:r>
      <w:r>
        <w:rPr>
          <w:rFonts w:ascii="Riojana" w:hAnsi="Riojana"/>
        </w:rPr>
        <w:t>coordinador</w:t>
      </w:r>
      <w:r w:rsidRPr="00973984">
        <w:rPr>
          <w:rFonts w:ascii="Riojana" w:hAnsi="Riojana"/>
        </w:rPr>
        <w:t xml:space="preserve"> </w:t>
      </w:r>
    </w:p>
    <w:p w14:paraId="5964DC2F" w14:textId="66947ADB" w:rsidR="00F33F1A" w:rsidRDefault="00F33F1A">
      <w:pPr>
        <w:spacing w:after="160" w:line="259" w:lineRule="auto"/>
        <w:rPr>
          <w:rFonts w:ascii="Riojana" w:hAnsi="Riojana" w:cs="Tahoma"/>
        </w:rPr>
      </w:pPr>
      <w:r>
        <w:rPr>
          <w:rFonts w:ascii="Riojana" w:hAnsi="Riojana" w:cs="Tahoma"/>
        </w:rPr>
        <w:br w:type="page"/>
      </w: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07"/>
      </w:tblGrid>
      <w:tr w:rsidR="003E2BD5" w:rsidRPr="00037610" w14:paraId="7DEF7031" w14:textId="77777777" w:rsidTr="00DE5A1E">
        <w:tc>
          <w:tcPr>
            <w:tcW w:w="9054" w:type="dxa"/>
            <w:gridSpan w:val="2"/>
          </w:tcPr>
          <w:p w14:paraId="301DAFD6" w14:textId="77777777" w:rsidR="003E2BD5" w:rsidRPr="00037610" w:rsidRDefault="003E2BD5" w:rsidP="00DE5A1E">
            <w:pPr>
              <w:spacing w:line="280" w:lineRule="exact"/>
              <w:jc w:val="center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lastRenderedPageBreak/>
              <w:t>Información básica sobre protección de datos</w:t>
            </w:r>
          </w:p>
        </w:tc>
      </w:tr>
      <w:tr w:rsidR="003E2BD5" w:rsidRPr="00C35D31" w14:paraId="3E57B552" w14:textId="77777777" w:rsidTr="00DE5A1E">
        <w:tc>
          <w:tcPr>
            <w:tcW w:w="2547" w:type="dxa"/>
          </w:tcPr>
          <w:p w14:paraId="65B004A1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Responsable</w:t>
            </w:r>
          </w:p>
        </w:tc>
        <w:tc>
          <w:tcPr>
            <w:tcW w:w="6507" w:type="dxa"/>
          </w:tcPr>
          <w:p w14:paraId="2CAE8602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Dirección General de Innovación y Ordenación Educativa</w:t>
            </w:r>
          </w:p>
        </w:tc>
      </w:tr>
      <w:tr w:rsidR="003E2BD5" w:rsidRPr="00C35D31" w14:paraId="4C2A05E1" w14:textId="77777777" w:rsidTr="00DE5A1E">
        <w:tc>
          <w:tcPr>
            <w:tcW w:w="2547" w:type="dxa"/>
          </w:tcPr>
          <w:p w14:paraId="45D3E647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Finalidad</w:t>
            </w:r>
          </w:p>
        </w:tc>
        <w:tc>
          <w:tcPr>
            <w:tcW w:w="6507" w:type="dxa"/>
          </w:tcPr>
          <w:p w14:paraId="6D360350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Reconocimiento de centros sostenidos con fondos públicos con proyecto bilingüe en La Rioja</w:t>
            </w:r>
          </w:p>
        </w:tc>
      </w:tr>
      <w:tr w:rsidR="003E2BD5" w:rsidRPr="00C35D31" w14:paraId="0BEB03E5" w14:textId="77777777" w:rsidTr="00DE5A1E">
        <w:tc>
          <w:tcPr>
            <w:tcW w:w="2547" w:type="dxa"/>
          </w:tcPr>
          <w:p w14:paraId="03305F49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Legitimación</w:t>
            </w:r>
          </w:p>
        </w:tc>
        <w:tc>
          <w:tcPr>
            <w:tcW w:w="6507" w:type="dxa"/>
          </w:tcPr>
          <w:p w14:paraId="71C41F20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El interesado da su consentimiento para el tratamiento de sus datos personales para uno o varios fines específicos</w:t>
            </w:r>
          </w:p>
        </w:tc>
      </w:tr>
      <w:tr w:rsidR="003E2BD5" w:rsidRPr="00C35D31" w14:paraId="3B016492" w14:textId="77777777" w:rsidTr="00DE5A1E">
        <w:tc>
          <w:tcPr>
            <w:tcW w:w="2547" w:type="dxa"/>
          </w:tcPr>
          <w:p w14:paraId="52011692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Destinatarios</w:t>
            </w:r>
          </w:p>
        </w:tc>
        <w:tc>
          <w:tcPr>
            <w:tcW w:w="6507" w:type="dxa"/>
          </w:tcPr>
          <w:p w14:paraId="0ECBC997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No se cederán los datos a terceros, salvo obligación legal</w:t>
            </w:r>
          </w:p>
        </w:tc>
      </w:tr>
      <w:tr w:rsidR="003E2BD5" w:rsidRPr="00C35D31" w14:paraId="16C460AE" w14:textId="77777777" w:rsidTr="00DE5A1E">
        <w:tc>
          <w:tcPr>
            <w:tcW w:w="2547" w:type="dxa"/>
          </w:tcPr>
          <w:p w14:paraId="3F7C1027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Derechos</w:t>
            </w:r>
          </w:p>
        </w:tc>
        <w:tc>
          <w:tcPr>
            <w:tcW w:w="6507" w:type="dxa"/>
          </w:tcPr>
          <w:p w14:paraId="15847D37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Acceder, rectificar y suprimir los datos, así como otros derechos, como se explica en la información adicional</w:t>
            </w:r>
          </w:p>
        </w:tc>
      </w:tr>
      <w:tr w:rsidR="003E2BD5" w:rsidRPr="00037610" w14:paraId="4ADB68B7" w14:textId="77777777" w:rsidTr="00DE5A1E">
        <w:tc>
          <w:tcPr>
            <w:tcW w:w="2547" w:type="dxa"/>
          </w:tcPr>
          <w:p w14:paraId="06BDA172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Información adicional</w:t>
            </w:r>
          </w:p>
        </w:tc>
        <w:tc>
          <w:tcPr>
            <w:tcW w:w="6507" w:type="dxa"/>
          </w:tcPr>
          <w:p w14:paraId="33E748AA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 xml:space="preserve">Puede consultar la información adicional detallada sobre Protección de Datos en nuestra página web: </w:t>
            </w:r>
            <w:hyperlink w:history="1">
              <w:r w:rsidRPr="00037610">
                <w:rPr>
                  <w:rStyle w:val="Hipervnculo"/>
                  <w:rFonts w:ascii="Riojana" w:hAnsi="Riojana"/>
                </w:rPr>
                <w:t>http://www.larioja.org/educacion/es</w:t>
              </w:r>
            </w:hyperlink>
            <w:r w:rsidRPr="00037610">
              <w:rPr>
                <w:rFonts w:ascii="Riojana" w:hAnsi="Riojana"/>
              </w:rPr>
              <w:t xml:space="preserve"> </w:t>
            </w:r>
          </w:p>
        </w:tc>
      </w:tr>
      <w:tr w:rsidR="003E2BD5" w:rsidRPr="00C35D31" w14:paraId="4D3F508E" w14:textId="77777777" w:rsidTr="00DE5A1E">
        <w:tc>
          <w:tcPr>
            <w:tcW w:w="9054" w:type="dxa"/>
            <w:gridSpan w:val="2"/>
          </w:tcPr>
          <w:p w14:paraId="5E4D0ED8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Información adicional sobre protección de datos</w:t>
            </w:r>
          </w:p>
        </w:tc>
      </w:tr>
      <w:tr w:rsidR="003E2BD5" w:rsidRPr="00037610" w14:paraId="3185D971" w14:textId="77777777" w:rsidTr="00DE5A1E">
        <w:tc>
          <w:tcPr>
            <w:tcW w:w="9054" w:type="dxa"/>
            <w:gridSpan w:val="2"/>
          </w:tcPr>
          <w:p w14:paraId="11023A7F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Responsable del tratamiento de sus datos</w:t>
            </w:r>
          </w:p>
          <w:p w14:paraId="1D8AC4A0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Dirección General de Innovación y Ordenación Educativa</w:t>
            </w:r>
          </w:p>
          <w:p w14:paraId="6FA5E139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Dirección: C/ Marqués de Murrieta, 76 Ala Oeste, Planta Baja. 26071 Logroño (La Rioja)</w:t>
            </w:r>
          </w:p>
          <w:p w14:paraId="49BE4343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Teléfono: 941 291 100</w:t>
            </w:r>
          </w:p>
          <w:p w14:paraId="23274F69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 xml:space="preserve">Correo e-: </w:t>
            </w:r>
            <w:hyperlink r:id="rId13" w:history="1">
              <w:r w:rsidRPr="00A41A5E">
                <w:rPr>
                  <w:rStyle w:val="Hipervnculo"/>
                  <w:rFonts w:ascii="Riojana" w:hAnsi="Riojana"/>
                </w:rPr>
                <w:t>dg.innovacioneducativa@larioja.org</w:t>
              </w:r>
            </w:hyperlink>
          </w:p>
          <w:p w14:paraId="361E4277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</w:p>
          <w:p w14:paraId="41E8A878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Delegado de Protección de datos:</w:t>
            </w:r>
          </w:p>
          <w:p w14:paraId="1593EA40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Contacto: C/ Marqués de Murrieta, 76 Ala Oeste, Planta Baja. 26071 Logroño (La Rioja)</w:t>
            </w:r>
          </w:p>
          <w:p w14:paraId="668E46E1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Teléfono: 941 291 100</w:t>
            </w:r>
          </w:p>
          <w:p w14:paraId="7B421754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 xml:space="preserve">Correo e-: </w:t>
            </w:r>
            <w:hyperlink r:id="rId14" w:history="1">
              <w:r w:rsidRPr="00A41A5E">
                <w:rPr>
                  <w:rStyle w:val="Hipervnculo"/>
                  <w:rFonts w:ascii="Riojana" w:hAnsi="Riojana"/>
                </w:rPr>
                <w:t>DPD.educacionempleo@larioja.org</w:t>
              </w:r>
            </w:hyperlink>
          </w:p>
        </w:tc>
      </w:tr>
      <w:tr w:rsidR="003E2BD5" w:rsidRPr="00C35D31" w14:paraId="58B3B9AE" w14:textId="77777777" w:rsidTr="00DE5A1E">
        <w:tc>
          <w:tcPr>
            <w:tcW w:w="9054" w:type="dxa"/>
            <w:gridSpan w:val="2"/>
          </w:tcPr>
          <w:p w14:paraId="76F39B7D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Finalidad del tratamiento de sus datos</w:t>
            </w:r>
          </w:p>
          <w:p w14:paraId="7AA109A3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Tratamos los datos para el reconocimiento de centros sostenidos con fondos públicos con proyecto bilingüe en La Rioja.</w:t>
            </w:r>
          </w:p>
          <w:p w14:paraId="0EFB9C8B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Tiempo de conservación de sus datos</w:t>
            </w:r>
          </w:p>
          <w:p w14:paraId="65B12A61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Se conservarán hasta la finalización del proyecto en los centros solicitantes.</w:t>
            </w:r>
          </w:p>
        </w:tc>
      </w:tr>
      <w:tr w:rsidR="003E2BD5" w:rsidRPr="00C35D31" w14:paraId="751D3CC0" w14:textId="77777777" w:rsidTr="00DE5A1E">
        <w:tc>
          <w:tcPr>
            <w:tcW w:w="9054" w:type="dxa"/>
            <w:gridSpan w:val="2"/>
          </w:tcPr>
          <w:p w14:paraId="01E73E61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Legitimación para el tratamiento de sus datos</w:t>
            </w:r>
          </w:p>
          <w:p w14:paraId="1F50AD83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El interesado da su consentimiento con la solicitud presentada para el tratamiento de sus datos personales para uno o varios fines específicos</w:t>
            </w:r>
          </w:p>
        </w:tc>
      </w:tr>
      <w:tr w:rsidR="003E2BD5" w:rsidRPr="00C35D31" w14:paraId="79CAD029" w14:textId="77777777" w:rsidTr="00DE5A1E">
        <w:tc>
          <w:tcPr>
            <w:tcW w:w="9054" w:type="dxa"/>
            <w:gridSpan w:val="2"/>
          </w:tcPr>
          <w:p w14:paraId="7DB09180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Destinatarios de las cesiones (en su caso)</w:t>
            </w:r>
            <w:r>
              <w:rPr>
                <w:rFonts w:ascii="Riojana" w:hAnsi="Riojana"/>
              </w:rPr>
              <w:t xml:space="preserve">: </w:t>
            </w:r>
            <w:r w:rsidRPr="00037610">
              <w:rPr>
                <w:rFonts w:ascii="Riojana" w:hAnsi="Riojana"/>
              </w:rPr>
              <w:t>No se cederán los datos a terceros, salvo obligación legal</w:t>
            </w:r>
          </w:p>
        </w:tc>
      </w:tr>
      <w:tr w:rsidR="003E2BD5" w:rsidRPr="00C35D31" w14:paraId="52AB23CA" w14:textId="77777777" w:rsidTr="00DE5A1E">
        <w:tc>
          <w:tcPr>
            <w:tcW w:w="9054" w:type="dxa"/>
            <w:gridSpan w:val="2"/>
          </w:tcPr>
          <w:p w14:paraId="74A0AE0D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Derechos</w:t>
            </w:r>
          </w:p>
          <w:p w14:paraId="53421DFC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Cualquier persona tiene derecho a obtener confirmación por parte de la Dirección General de Innovación y Ordenación Educativa sobre si sus datos se están tratando o no y, en caso afirmativo, a acceder a los mismos, a solicitar la rectificación de los datos inexactos que les conciernan, o a solicitar su supresión cuando, entre otros motivos, los datos no sean necesarios para los fines que fueron recogidos o cuando los datos deban suprimirse en cumplimiento de una obligación legal.</w:t>
            </w:r>
          </w:p>
          <w:p w14:paraId="2A8530BA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Si concurren determinadas condiciones, el interesado podrá solicitar la limitación del tratamiento de los datos que únicamente serán conservados para la formulación, el ejercicio o la defensa de reclamaciones.</w:t>
            </w:r>
          </w:p>
        </w:tc>
      </w:tr>
    </w:tbl>
    <w:p w14:paraId="0A88DC85" w14:textId="77777777" w:rsidR="003E2BD5" w:rsidRDefault="003E2BD5" w:rsidP="003E2BD5">
      <w:pPr>
        <w:rPr>
          <w:rFonts w:ascii="Riojana" w:hAnsi="Riojana" w:cs="Tahoma"/>
        </w:rPr>
      </w:pPr>
      <w:r>
        <w:rPr>
          <w:rFonts w:ascii="Riojana" w:hAnsi="Riojana" w:cs="Tahoma"/>
        </w:rPr>
        <w:br w:type="page"/>
      </w:r>
    </w:p>
    <w:p w14:paraId="3F808F84" w14:textId="77777777" w:rsidR="003E2BD5" w:rsidRPr="00037610" w:rsidRDefault="003E2BD5" w:rsidP="003E2BD5">
      <w:pPr>
        <w:jc w:val="center"/>
        <w:rPr>
          <w:rFonts w:ascii="Riojana" w:hAnsi="Riojana"/>
        </w:rPr>
      </w:pPr>
      <w:r w:rsidRPr="00037610">
        <w:rPr>
          <w:rFonts w:ascii="Riojana" w:hAnsi="Riojana"/>
        </w:rPr>
        <w:lastRenderedPageBreak/>
        <w:t>Anexo V</w:t>
      </w:r>
    </w:p>
    <w:p w14:paraId="420E9372" w14:textId="77777777" w:rsidR="003E2BD5" w:rsidRPr="00037610" w:rsidRDefault="003E2BD5" w:rsidP="003E2BD5">
      <w:pPr>
        <w:jc w:val="center"/>
        <w:rPr>
          <w:rFonts w:ascii="Riojana" w:hAnsi="Riojana"/>
        </w:rPr>
      </w:pPr>
    </w:p>
    <w:p w14:paraId="443B43BF" w14:textId="7FE2800C" w:rsidR="003E2BD5" w:rsidRPr="00037610" w:rsidRDefault="003E2BD5" w:rsidP="003E2BD5">
      <w:pPr>
        <w:ind w:hanging="142"/>
        <w:jc w:val="center"/>
        <w:rPr>
          <w:rFonts w:ascii="Riojana" w:hAnsi="Riojana"/>
        </w:rPr>
      </w:pPr>
      <w:r w:rsidRPr="00037610">
        <w:rPr>
          <w:rFonts w:ascii="Riojana" w:hAnsi="Riojana"/>
        </w:rPr>
        <w:t>Relación de docentes partic</w:t>
      </w:r>
      <w:r w:rsidR="00F33F1A">
        <w:rPr>
          <w:rFonts w:ascii="Riojana" w:hAnsi="Riojana"/>
        </w:rPr>
        <w:t>ipante en el Proyecto Bilingüe/P</w:t>
      </w:r>
      <w:r w:rsidRPr="00037610">
        <w:rPr>
          <w:rFonts w:ascii="Riojana" w:hAnsi="Riojana"/>
        </w:rPr>
        <w:t>lurilingüe del centro en el curso 20</w:t>
      </w:r>
      <w:r>
        <w:rPr>
          <w:rFonts w:ascii="Riojana" w:hAnsi="Riojana"/>
        </w:rPr>
        <w:t>…</w:t>
      </w:r>
      <w:r w:rsidRPr="00037610">
        <w:rPr>
          <w:rFonts w:ascii="Riojana" w:hAnsi="Riojana"/>
        </w:rPr>
        <w:t>/20</w:t>
      </w:r>
      <w:r>
        <w:rPr>
          <w:rFonts w:ascii="Riojana" w:hAnsi="Riojana"/>
        </w:rPr>
        <w:t>…</w:t>
      </w:r>
    </w:p>
    <w:p w14:paraId="30A2CD3B" w14:textId="77777777" w:rsidR="003E2BD5" w:rsidRPr="00037610" w:rsidRDefault="003E2BD5" w:rsidP="003E2BD5">
      <w:pPr>
        <w:rPr>
          <w:rFonts w:ascii="Riojana" w:hAnsi="Riojana"/>
        </w:rPr>
      </w:pPr>
    </w:p>
    <w:p w14:paraId="70A817EA" w14:textId="77777777" w:rsidR="003E2BD5" w:rsidRPr="00037610" w:rsidRDefault="003E2BD5" w:rsidP="003E2BD5">
      <w:pPr>
        <w:pStyle w:val="Prrafodelista"/>
        <w:numPr>
          <w:ilvl w:val="0"/>
          <w:numId w:val="7"/>
        </w:numPr>
        <w:spacing w:after="200" w:line="276" w:lineRule="auto"/>
        <w:rPr>
          <w:rFonts w:ascii="Riojana" w:hAnsi="Riojana" w:cs="Tahoma"/>
        </w:rPr>
      </w:pPr>
      <w:r w:rsidRPr="00037610">
        <w:rPr>
          <w:rFonts w:ascii="Riojana" w:hAnsi="Riojana" w:cs="Tahoma"/>
        </w:rPr>
        <w:t>Datos del centro:</w:t>
      </w:r>
    </w:p>
    <w:tbl>
      <w:tblPr>
        <w:tblStyle w:val="Tablaconcuadrcula"/>
        <w:tblW w:w="9763" w:type="dxa"/>
        <w:tblLayout w:type="fixed"/>
        <w:tblLook w:val="04A0" w:firstRow="1" w:lastRow="0" w:firstColumn="1" w:lastColumn="0" w:noHBand="0" w:noVBand="1"/>
      </w:tblPr>
      <w:tblGrid>
        <w:gridCol w:w="1103"/>
        <w:gridCol w:w="3975"/>
        <w:gridCol w:w="1704"/>
        <w:gridCol w:w="2981"/>
      </w:tblGrid>
      <w:tr w:rsidR="003E2BD5" w:rsidRPr="00037610" w14:paraId="4ECDDB43" w14:textId="77777777" w:rsidTr="00DE5A1E">
        <w:trPr>
          <w:trHeight w:val="391"/>
        </w:trPr>
        <w:tc>
          <w:tcPr>
            <w:tcW w:w="1103" w:type="dxa"/>
            <w:vAlign w:val="center"/>
          </w:tcPr>
          <w:p w14:paraId="7BAA50C8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</w:p>
          <w:p w14:paraId="4FEA14B2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Centro</w:t>
            </w:r>
          </w:p>
          <w:p w14:paraId="6228DD3C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</w:p>
        </w:tc>
        <w:tc>
          <w:tcPr>
            <w:tcW w:w="3975" w:type="dxa"/>
            <w:vAlign w:val="center"/>
          </w:tcPr>
          <w:p w14:paraId="54BC2834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</w:p>
        </w:tc>
        <w:tc>
          <w:tcPr>
            <w:tcW w:w="1704" w:type="dxa"/>
            <w:vAlign w:val="center"/>
          </w:tcPr>
          <w:p w14:paraId="515F31D3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Localidad</w:t>
            </w:r>
          </w:p>
        </w:tc>
        <w:tc>
          <w:tcPr>
            <w:tcW w:w="2981" w:type="dxa"/>
            <w:vAlign w:val="center"/>
          </w:tcPr>
          <w:p w14:paraId="4C074AD0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</w:tbl>
    <w:p w14:paraId="4A61810A" w14:textId="77777777" w:rsidR="003E2BD5" w:rsidRPr="00037610" w:rsidRDefault="003E2BD5" w:rsidP="003E2BD5">
      <w:pPr>
        <w:rPr>
          <w:rFonts w:ascii="Riojana" w:hAnsi="Riojana" w:cs="Tahoma"/>
        </w:rPr>
      </w:pPr>
    </w:p>
    <w:p w14:paraId="19A04576" w14:textId="77777777" w:rsidR="003E2BD5" w:rsidRPr="00037610" w:rsidRDefault="003E2BD5" w:rsidP="003E2BD5">
      <w:pPr>
        <w:pStyle w:val="Prrafodelista"/>
        <w:numPr>
          <w:ilvl w:val="0"/>
          <w:numId w:val="7"/>
        </w:numPr>
        <w:spacing w:after="200" w:line="276" w:lineRule="auto"/>
        <w:rPr>
          <w:rFonts w:ascii="Riojana" w:hAnsi="Riojana" w:cs="Tahoma"/>
        </w:rPr>
      </w:pPr>
      <w:r w:rsidRPr="00037610">
        <w:rPr>
          <w:rFonts w:ascii="Riojana" w:hAnsi="Riojana" w:cs="Tahoma"/>
        </w:rPr>
        <w:t>Datos del docente 1 (Coordinador del proyecto):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369"/>
        <w:gridCol w:w="3118"/>
        <w:gridCol w:w="3260"/>
      </w:tblGrid>
      <w:tr w:rsidR="003E2BD5" w:rsidRPr="00037610" w14:paraId="0DD18451" w14:textId="77777777" w:rsidTr="00DE5A1E">
        <w:tc>
          <w:tcPr>
            <w:tcW w:w="3369" w:type="dxa"/>
          </w:tcPr>
          <w:p w14:paraId="349577C4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65206102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26367C85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3260" w:type="dxa"/>
          </w:tcPr>
          <w:p w14:paraId="1353B849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</w:tr>
      <w:tr w:rsidR="003E2BD5" w:rsidRPr="00037610" w14:paraId="785B84D6" w14:textId="77777777" w:rsidTr="00DE5A1E">
        <w:trPr>
          <w:trHeight w:val="511"/>
        </w:trPr>
        <w:tc>
          <w:tcPr>
            <w:tcW w:w="3369" w:type="dxa"/>
          </w:tcPr>
          <w:p w14:paraId="39CDC8F4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  <w:p w14:paraId="26A314F4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6378" w:type="dxa"/>
            <w:gridSpan w:val="2"/>
          </w:tcPr>
          <w:p w14:paraId="5967A616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</w:tr>
      <w:tr w:rsidR="003E2BD5" w:rsidRPr="00037610" w14:paraId="4E8EA27A" w14:textId="77777777" w:rsidTr="00DE5A1E">
        <w:trPr>
          <w:trHeight w:val="355"/>
        </w:trPr>
        <w:tc>
          <w:tcPr>
            <w:tcW w:w="3369" w:type="dxa"/>
          </w:tcPr>
          <w:p w14:paraId="6A0406B1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3781A55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Definitivo en el centro </w:t>
            </w:r>
            <w:r>
              <w:rPr>
                <w:rFonts w:ascii="Riojana" w:hAnsi="Riojana" w:cs="Tahoma"/>
              </w:rPr>
              <w:t xml:space="preserve">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>
              <w:rPr>
                <w:rFonts w:ascii="Riojana" w:hAnsi="Riojana" w:cs="Tahoma"/>
              </w:rPr>
              <w:t xml:space="preserve">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03B1E4AA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5A9DF53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Especialidad </w:t>
            </w:r>
          </w:p>
        </w:tc>
        <w:tc>
          <w:tcPr>
            <w:tcW w:w="3260" w:type="dxa"/>
          </w:tcPr>
          <w:p w14:paraId="78D64128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Nivel inglés:</w:t>
            </w:r>
          </w:p>
        </w:tc>
      </w:tr>
    </w:tbl>
    <w:p w14:paraId="50FC0167" w14:textId="77777777" w:rsidR="003E2BD5" w:rsidRPr="00037610" w:rsidRDefault="003E2BD5" w:rsidP="003E2BD5">
      <w:pPr>
        <w:rPr>
          <w:rFonts w:ascii="Riojana" w:hAnsi="Riojana" w:cs="Tahoma"/>
        </w:rPr>
      </w:pPr>
    </w:p>
    <w:p w14:paraId="6ECEB983" w14:textId="77777777" w:rsidR="003E2BD5" w:rsidRPr="00037610" w:rsidRDefault="003E2BD5" w:rsidP="003E2BD5">
      <w:pPr>
        <w:pStyle w:val="Prrafodelista"/>
        <w:numPr>
          <w:ilvl w:val="0"/>
          <w:numId w:val="7"/>
        </w:numPr>
        <w:spacing w:after="200" w:line="276" w:lineRule="auto"/>
        <w:rPr>
          <w:rFonts w:ascii="Riojana" w:hAnsi="Riojana" w:cs="Tahoma"/>
        </w:rPr>
      </w:pPr>
      <w:r w:rsidRPr="00037610">
        <w:rPr>
          <w:rFonts w:ascii="Riojana" w:hAnsi="Riojana" w:cs="Tahoma"/>
        </w:rPr>
        <w:t>Datos del docente 2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369"/>
        <w:gridCol w:w="3118"/>
        <w:gridCol w:w="3260"/>
      </w:tblGrid>
      <w:tr w:rsidR="003E2BD5" w:rsidRPr="00037610" w14:paraId="299B9302" w14:textId="77777777" w:rsidTr="00DE5A1E">
        <w:tc>
          <w:tcPr>
            <w:tcW w:w="3369" w:type="dxa"/>
          </w:tcPr>
          <w:p w14:paraId="0BAFC26A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70C21EAB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621F6ED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3260" w:type="dxa"/>
          </w:tcPr>
          <w:p w14:paraId="6AED3873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</w:tr>
      <w:tr w:rsidR="003E2BD5" w:rsidRPr="00037610" w14:paraId="662FCC39" w14:textId="77777777" w:rsidTr="00DE5A1E">
        <w:trPr>
          <w:trHeight w:val="511"/>
        </w:trPr>
        <w:tc>
          <w:tcPr>
            <w:tcW w:w="3369" w:type="dxa"/>
          </w:tcPr>
          <w:p w14:paraId="506377B0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  <w:p w14:paraId="12F36B1D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6378" w:type="dxa"/>
            <w:gridSpan w:val="2"/>
          </w:tcPr>
          <w:p w14:paraId="1F60F8A6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</w:tr>
      <w:tr w:rsidR="003E2BD5" w:rsidRPr="00037610" w14:paraId="2F0E51A8" w14:textId="77777777" w:rsidTr="00DE5A1E">
        <w:trPr>
          <w:trHeight w:val="355"/>
        </w:trPr>
        <w:tc>
          <w:tcPr>
            <w:tcW w:w="3369" w:type="dxa"/>
          </w:tcPr>
          <w:p w14:paraId="52BA9154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5A662F90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Definitivo en el centro </w:t>
            </w:r>
            <w:r>
              <w:rPr>
                <w:rFonts w:ascii="Riojana" w:hAnsi="Riojana" w:cs="Tahoma"/>
              </w:rPr>
              <w:t xml:space="preserve">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>
              <w:rPr>
                <w:rFonts w:ascii="Riojana" w:hAnsi="Riojana" w:cs="Tahoma"/>
              </w:rPr>
              <w:t xml:space="preserve">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1D3B7E4F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0E694BC2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Especialidad </w:t>
            </w:r>
          </w:p>
        </w:tc>
        <w:tc>
          <w:tcPr>
            <w:tcW w:w="3260" w:type="dxa"/>
          </w:tcPr>
          <w:p w14:paraId="788C07A6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Nivel inglés:</w:t>
            </w:r>
          </w:p>
        </w:tc>
      </w:tr>
    </w:tbl>
    <w:p w14:paraId="535F78AA" w14:textId="77777777" w:rsidR="003E2BD5" w:rsidRPr="00037610" w:rsidRDefault="003E2BD5" w:rsidP="003E2BD5">
      <w:pPr>
        <w:rPr>
          <w:rFonts w:ascii="Riojana" w:hAnsi="Riojana" w:cs="Tahoma"/>
        </w:rPr>
      </w:pPr>
    </w:p>
    <w:p w14:paraId="10A4FB69" w14:textId="77777777" w:rsidR="003E2BD5" w:rsidRPr="00037610" w:rsidRDefault="003E2BD5" w:rsidP="003E2BD5">
      <w:pPr>
        <w:pStyle w:val="Prrafodelista"/>
        <w:numPr>
          <w:ilvl w:val="0"/>
          <w:numId w:val="7"/>
        </w:numPr>
        <w:spacing w:after="200" w:line="276" w:lineRule="auto"/>
        <w:rPr>
          <w:rFonts w:ascii="Riojana" w:hAnsi="Riojana" w:cs="Tahoma"/>
        </w:rPr>
      </w:pPr>
      <w:r w:rsidRPr="00037610">
        <w:rPr>
          <w:rFonts w:ascii="Riojana" w:hAnsi="Riojana" w:cs="Tahoma"/>
        </w:rPr>
        <w:t>Datos del docente 3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369"/>
        <w:gridCol w:w="3118"/>
        <w:gridCol w:w="3260"/>
      </w:tblGrid>
      <w:tr w:rsidR="003E2BD5" w:rsidRPr="00037610" w14:paraId="0A5592E9" w14:textId="77777777" w:rsidTr="00DE5A1E">
        <w:tc>
          <w:tcPr>
            <w:tcW w:w="3369" w:type="dxa"/>
          </w:tcPr>
          <w:p w14:paraId="244DA2F8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5171C3EF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14767860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3260" w:type="dxa"/>
          </w:tcPr>
          <w:p w14:paraId="1FF4B878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</w:tr>
      <w:tr w:rsidR="003E2BD5" w:rsidRPr="00037610" w14:paraId="2C04BEB2" w14:textId="77777777" w:rsidTr="00DE5A1E">
        <w:trPr>
          <w:trHeight w:val="511"/>
        </w:trPr>
        <w:tc>
          <w:tcPr>
            <w:tcW w:w="3369" w:type="dxa"/>
          </w:tcPr>
          <w:p w14:paraId="0FF1BAC8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  <w:p w14:paraId="47973EBB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6378" w:type="dxa"/>
            <w:gridSpan w:val="2"/>
          </w:tcPr>
          <w:p w14:paraId="104E6EF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</w:tr>
      <w:tr w:rsidR="003E2BD5" w:rsidRPr="00037610" w14:paraId="0B4EB631" w14:textId="77777777" w:rsidTr="00DE5A1E">
        <w:trPr>
          <w:trHeight w:val="355"/>
        </w:trPr>
        <w:tc>
          <w:tcPr>
            <w:tcW w:w="3369" w:type="dxa"/>
          </w:tcPr>
          <w:p w14:paraId="4D1483E3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27147169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Definitivo en el centro </w:t>
            </w:r>
            <w:r>
              <w:rPr>
                <w:rFonts w:ascii="Riojana" w:hAnsi="Riojana" w:cs="Tahoma"/>
              </w:rPr>
              <w:t xml:space="preserve">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>
              <w:rPr>
                <w:rFonts w:ascii="Riojana" w:hAnsi="Riojana" w:cs="Tahoma"/>
              </w:rPr>
              <w:t xml:space="preserve">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564F89BB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4463BACD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Especialidad </w:t>
            </w:r>
          </w:p>
        </w:tc>
        <w:tc>
          <w:tcPr>
            <w:tcW w:w="3260" w:type="dxa"/>
          </w:tcPr>
          <w:p w14:paraId="41022B94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Nivel inglés:</w:t>
            </w:r>
          </w:p>
        </w:tc>
      </w:tr>
    </w:tbl>
    <w:p w14:paraId="50184987" w14:textId="77777777" w:rsidR="006D36B8" w:rsidRDefault="006D36B8" w:rsidP="006D36B8">
      <w:pPr>
        <w:pStyle w:val="Prrafodelista"/>
        <w:spacing w:after="200" w:line="276" w:lineRule="auto"/>
        <w:rPr>
          <w:rFonts w:ascii="Riojana" w:hAnsi="Riojana" w:cs="Tahoma"/>
        </w:rPr>
      </w:pPr>
    </w:p>
    <w:p w14:paraId="65B03F14" w14:textId="77B75A83" w:rsidR="003E2BD5" w:rsidRPr="00037610" w:rsidRDefault="003E2BD5" w:rsidP="003E2BD5">
      <w:pPr>
        <w:pStyle w:val="Prrafodelista"/>
        <w:numPr>
          <w:ilvl w:val="0"/>
          <w:numId w:val="7"/>
        </w:numPr>
        <w:spacing w:after="200" w:line="276" w:lineRule="auto"/>
        <w:rPr>
          <w:rFonts w:ascii="Riojana" w:hAnsi="Riojana" w:cs="Tahoma"/>
        </w:rPr>
      </w:pPr>
      <w:r w:rsidRPr="00037610">
        <w:rPr>
          <w:rFonts w:ascii="Riojana" w:hAnsi="Riojana" w:cs="Tahoma"/>
        </w:rPr>
        <w:t>Datos del docente 4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369"/>
        <w:gridCol w:w="3118"/>
        <w:gridCol w:w="3260"/>
      </w:tblGrid>
      <w:tr w:rsidR="003E2BD5" w:rsidRPr="00037610" w14:paraId="41425D82" w14:textId="77777777" w:rsidTr="00DE5A1E">
        <w:tc>
          <w:tcPr>
            <w:tcW w:w="3369" w:type="dxa"/>
          </w:tcPr>
          <w:p w14:paraId="3570D4D5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44A1BEC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0C21ACFF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3260" w:type="dxa"/>
          </w:tcPr>
          <w:p w14:paraId="02F6630B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</w:tr>
      <w:tr w:rsidR="003E2BD5" w:rsidRPr="00037610" w14:paraId="793C0F1E" w14:textId="77777777" w:rsidTr="00DE5A1E">
        <w:trPr>
          <w:trHeight w:val="511"/>
        </w:trPr>
        <w:tc>
          <w:tcPr>
            <w:tcW w:w="3369" w:type="dxa"/>
          </w:tcPr>
          <w:p w14:paraId="2A0A2D21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lastRenderedPageBreak/>
              <w:t>Nombre</w:t>
            </w:r>
          </w:p>
          <w:p w14:paraId="637220DB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6378" w:type="dxa"/>
            <w:gridSpan w:val="2"/>
          </w:tcPr>
          <w:p w14:paraId="2C63518B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</w:tr>
      <w:tr w:rsidR="003E2BD5" w:rsidRPr="00037610" w14:paraId="3D0011D6" w14:textId="77777777" w:rsidTr="00DE5A1E">
        <w:trPr>
          <w:trHeight w:val="355"/>
        </w:trPr>
        <w:tc>
          <w:tcPr>
            <w:tcW w:w="3369" w:type="dxa"/>
          </w:tcPr>
          <w:p w14:paraId="101CF8FF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4289154B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Definitivo en el centro </w:t>
            </w:r>
            <w:r>
              <w:rPr>
                <w:rFonts w:ascii="Riojana" w:hAnsi="Riojana" w:cs="Tahoma"/>
              </w:rPr>
              <w:t xml:space="preserve">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>
              <w:rPr>
                <w:rFonts w:ascii="Riojana" w:hAnsi="Riojana" w:cs="Tahoma"/>
              </w:rPr>
              <w:t xml:space="preserve">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2002C31A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250382A8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Especialidad </w:t>
            </w:r>
          </w:p>
        </w:tc>
        <w:tc>
          <w:tcPr>
            <w:tcW w:w="3260" w:type="dxa"/>
          </w:tcPr>
          <w:p w14:paraId="12B82214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Nivel inglés:</w:t>
            </w:r>
          </w:p>
        </w:tc>
      </w:tr>
    </w:tbl>
    <w:p w14:paraId="46B91DE7" w14:textId="77777777" w:rsidR="003E2BD5" w:rsidRPr="00037610" w:rsidRDefault="003E2BD5" w:rsidP="003E2BD5">
      <w:pPr>
        <w:rPr>
          <w:rFonts w:ascii="Riojana" w:hAnsi="Riojana" w:cs="Tahoma"/>
        </w:rPr>
      </w:pPr>
    </w:p>
    <w:p w14:paraId="46BCF49E" w14:textId="77777777" w:rsidR="003E2BD5" w:rsidRPr="00037610" w:rsidRDefault="003E2BD5" w:rsidP="003E2BD5">
      <w:pPr>
        <w:pStyle w:val="Prrafodelista"/>
        <w:numPr>
          <w:ilvl w:val="0"/>
          <w:numId w:val="7"/>
        </w:numPr>
        <w:spacing w:after="200" w:line="276" w:lineRule="auto"/>
        <w:rPr>
          <w:rFonts w:ascii="Riojana" w:hAnsi="Riojana" w:cs="Tahoma"/>
        </w:rPr>
      </w:pPr>
      <w:r w:rsidRPr="00037610">
        <w:rPr>
          <w:rFonts w:ascii="Riojana" w:hAnsi="Riojana" w:cs="Tahoma"/>
        </w:rPr>
        <w:t>Datos del docente 5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369"/>
        <w:gridCol w:w="3118"/>
        <w:gridCol w:w="3260"/>
      </w:tblGrid>
      <w:tr w:rsidR="003E2BD5" w:rsidRPr="00037610" w14:paraId="1C0F8982" w14:textId="77777777" w:rsidTr="00DE5A1E">
        <w:tc>
          <w:tcPr>
            <w:tcW w:w="3369" w:type="dxa"/>
          </w:tcPr>
          <w:p w14:paraId="5A013919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7BF85CE7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02110E8C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3260" w:type="dxa"/>
          </w:tcPr>
          <w:p w14:paraId="6367B174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</w:tr>
      <w:tr w:rsidR="003E2BD5" w:rsidRPr="00037610" w14:paraId="10EA329A" w14:textId="77777777" w:rsidTr="00DE5A1E">
        <w:trPr>
          <w:trHeight w:val="511"/>
        </w:trPr>
        <w:tc>
          <w:tcPr>
            <w:tcW w:w="3369" w:type="dxa"/>
          </w:tcPr>
          <w:p w14:paraId="1B1B0CF5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  <w:p w14:paraId="77CCC67A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6378" w:type="dxa"/>
            <w:gridSpan w:val="2"/>
          </w:tcPr>
          <w:p w14:paraId="05E72E5C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</w:tr>
      <w:tr w:rsidR="003E2BD5" w:rsidRPr="00037610" w14:paraId="6937E03D" w14:textId="77777777" w:rsidTr="00DE5A1E">
        <w:trPr>
          <w:trHeight w:val="355"/>
        </w:trPr>
        <w:tc>
          <w:tcPr>
            <w:tcW w:w="3369" w:type="dxa"/>
          </w:tcPr>
          <w:p w14:paraId="03A3F3BF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43CAA9E6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Definitivo en el centro </w:t>
            </w:r>
            <w:r>
              <w:rPr>
                <w:rFonts w:ascii="Riojana" w:hAnsi="Riojana" w:cs="Tahoma"/>
              </w:rPr>
              <w:t xml:space="preserve">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>
              <w:rPr>
                <w:rFonts w:ascii="Riojana" w:hAnsi="Riojana" w:cs="Tahoma"/>
              </w:rPr>
              <w:t xml:space="preserve">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50E4A948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6F3F08F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Especialidad </w:t>
            </w:r>
          </w:p>
        </w:tc>
        <w:tc>
          <w:tcPr>
            <w:tcW w:w="3260" w:type="dxa"/>
          </w:tcPr>
          <w:p w14:paraId="6048F04F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Nivel inglés:</w:t>
            </w:r>
          </w:p>
        </w:tc>
      </w:tr>
    </w:tbl>
    <w:p w14:paraId="1FA26053" w14:textId="77777777" w:rsidR="003E2BD5" w:rsidRPr="00037610" w:rsidRDefault="003E2BD5" w:rsidP="003E2BD5">
      <w:pPr>
        <w:rPr>
          <w:rFonts w:ascii="Riojana" w:hAnsi="Riojana" w:cs="Tahoma"/>
        </w:rPr>
      </w:pPr>
    </w:p>
    <w:p w14:paraId="335613AA" w14:textId="77777777" w:rsidR="003E2BD5" w:rsidRPr="00037610" w:rsidRDefault="003E2BD5" w:rsidP="003E2BD5">
      <w:pPr>
        <w:pStyle w:val="Prrafodelista"/>
        <w:numPr>
          <w:ilvl w:val="0"/>
          <w:numId w:val="7"/>
        </w:numPr>
        <w:spacing w:after="200" w:line="276" w:lineRule="auto"/>
        <w:rPr>
          <w:rFonts w:ascii="Riojana" w:hAnsi="Riojana" w:cs="Tahoma"/>
        </w:rPr>
      </w:pPr>
      <w:r w:rsidRPr="00037610">
        <w:rPr>
          <w:rFonts w:ascii="Riojana" w:hAnsi="Riojana" w:cs="Tahoma"/>
        </w:rPr>
        <w:t>Datos del docente 6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369"/>
        <w:gridCol w:w="3118"/>
        <w:gridCol w:w="3260"/>
      </w:tblGrid>
      <w:tr w:rsidR="003E2BD5" w:rsidRPr="00037610" w14:paraId="6C917B08" w14:textId="77777777" w:rsidTr="00DE5A1E">
        <w:tc>
          <w:tcPr>
            <w:tcW w:w="3369" w:type="dxa"/>
          </w:tcPr>
          <w:p w14:paraId="083D2D7D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2E06C7E3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552F2123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3260" w:type="dxa"/>
          </w:tcPr>
          <w:p w14:paraId="0C17151C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</w:tr>
      <w:tr w:rsidR="003E2BD5" w:rsidRPr="00037610" w14:paraId="72F40A11" w14:textId="77777777" w:rsidTr="00DE5A1E">
        <w:trPr>
          <w:trHeight w:val="511"/>
        </w:trPr>
        <w:tc>
          <w:tcPr>
            <w:tcW w:w="3369" w:type="dxa"/>
          </w:tcPr>
          <w:p w14:paraId="2429D406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  <w:p w14:paraId="73B7B63B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6378" w:type="dxa"/>
            <w:gridSpan w:val="2"/>
          </w:tcPr>
          <w:p w14:paraId="69D6DD48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</w:tr>
      <w:tr w:rsidR="003E2BD5" w:rsidRPr="00037610" w14:paraId="036727B1" w14:textId="77777777" w:rsidTr="00DE5A1E">
        <w:trPr>
          <w:trHeight w:val="355"/>
        </w:trPr>
        <w:tc>
          <w:tcPr>
            <w:tcW w:w="3369" w:type="dxa"/>
          </w:tcPr>
          <w:p w14:paraId="17331222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1D4B61D1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Definitivo en el centro </w:t>
            </w:r>
            <w:r>
              <w:rPr>
                <w:rFonts w:ascii="Riojana" w:hAnsi="Riojana" w:cs="Tahoma"/>
              </w:rPr>
              <w:t xml:space="preserve">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>
              <w:rPr>
                <w:rFonts w:ascii="Riojana" w:hAnsi="Riojana" w:cs="Tahoma"/>
              </w:rPr>
              <w:t xml:space="preserve">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6FF462F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0D86A2D6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Especialidad </w:t>
            </w:r>
          </w:p>
        </w:tc>
        <w:tc>
          <w:tcPr>
            <w:tcW w:w="3260" w:type="dxa"/>
          </w:tcPr>
          <w:p w14:paraId="0121A943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Nivel inglés:</w:t>
            </w:r>
          </w:p>
        </w:tc>
      </w:tr>
    </w:tbl>
    <w:p w14:paraId="443215D9" w14:textId="77777777" w:rsidR="00F33F1A" w:rsidRDefault="00F33F1A" w:rsidP="00F33F1A">
      <w:pPr>
        <w:pStyle w:val="Prrafodelista"/>
        <w:spacing w:after="200" w:line="276" w:lineRule="auto"/>
        <w:rPr>
          <w:rFonts w:ascii="Riojana" w:hAnsi="Riojana" w:cs="Tahoma"/>
        </w:rPr>
      </w:pPr>
    </w:p>
    <w:p w14:paraId="276A5532" w14:textId="2F5753AE" w:rsidR="003E2BD5" w:rsidRPr="00037610" w:rsidRDefault="003E2BD5" w:rsidP="003E2BD5">
      <w:pPr>
        <w:pStyle w:val="Prrafodelista"/>
        <w:numPr>
          <w:ilvl w:val="0"/>
          <w:numId w:val="7"/>
        </w:numPr>
        <w:spacing w:after="200" w:line="276" w:lineRule="auto"/>
        <w:rPr>
          <w:rFonts w:ascii="Riojana" w:hAnsi="Riojana" w:cs="Tahoma"/>
        </w:rPr>
      </w:pPr>
      <w:r w:rsidRPr="00037610">
        <w:rPr>
          <w:rFonts w:ascii="Riojana" w:hAnsi="Riojana" w:cs="Tahoma"/>
        </w:rPr>
        <w:t>Datos del docente 7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369"/>
        <w:gridCol w:w="3118"/>
        <w:gridCol w:w="3260"/>
      </w:tblGrid>
      <w:tr w:rsidR="003E2BD5" w:rsidRPr="00037610" w14:paraId="40705F67" w14:textId="77777777" w:rsidTr="00DE5A1E">
        <w:tc>
          <w:tcPr>
            <w:tcW w:w="3369" w:type="dxa"/>
          </w:tcPr>
          <w:p w14:paraId="35531E5D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50C09D01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08540EF0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3260" w:type="dxa"/>
          </w:tcPr>
          <w:p w14:paraId="1BCDC7A2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</w:tr>
      <w:tr w:rsidR="003E2BD5" w:rsidRPr="00037610" w14:paraId="1F0678B0" w14:textId="77777777" w:rsidTr="00DE5A1E">
        <w:trPr>
          <w:trHeight w:val="511"/>
        </w:trPr>
        <w:tc>
          <w:tcPr>
            <w:tcW w:w="3369" w:type="dxa"/>
          </w:tcPr>
          <w:p w14:paraId="3208CC2F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  <w:p w14:paraId="168DF1C8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6378" w:type="dxa"/>
            <w:gridSpan w:val="2"/>
          </w:tcPr>
          <w:p w14:paraId="5E813CCD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</w:tr>
      <w:tr w:rsidR="003E2BD5" w:rsidRPr="00037610" w14:paraId="5C2E544C" w14:textId="77777777" w:rsidTr="00DE5A1E">
        <w:trPr>
          <w:trHeight w:val="355"/>
        </w:trPr>
        <w:tc>
          <w:tcPr>
            <w:tcW w:w="3369" w:type="dxa"/>
          </w:tcPr>
          <w:p w14:paraId="5650C736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73F74332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Definitivo en el centro </w:t>
            </w:r>
            <w:r>
              <w:rPr>
                <w:rFonts w:ascii="Riojana" w:hAnsi="Riojana" w:cs="Tahoma"/>
              </w:rPr>
              <w:t xml:space="preserve">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>
              <w:rPr>
                <w:rFonts w:ascii="Riojana" w:hAnsi="Riojana" w:cs="Tahoma"/>
              </w:rPr>
              <w:t xml:space="preserve">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6FD9DA89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13A19FE6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Especialidad </w:t>
            </w:r>
          </w:p>
        </w:tc>
        <w:tc>
          <w:tcPr>
            <w:tcW w:w="3260" w:type="dxa"/>
          </w:tcPr>
          <w:p w14:paraId="3A800436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Nivel inglés:</w:t>
            </w:r>
          </w:p>
        </w:tc>
      </w:tr>
    </w:tbl>
    <w:p w14:paraId="7864C8CA" w14:textId="77777777" w:rsidR="003E2BD5" w:rsidRPr="00037610" w:rsidRDefault="003E2BD5" w:rsidP="003E2BD5">
      <w:pPr>
        <w:rPr>
          <w:rFonts w:ascii="Riojana" w:hAnsi="Riojana" w:cs="Tahoma"/>
        </w:rPr>
      </w:pPr>
    </w:p>
    <w:p w14:paraId="4D77DDC6" w14:textId="77777777" w:rsidR="003E2BD5" w:rsidRPr="00037610" w:rsidRDefault="003E2BD5" w:rsidP="003E2BD5">
      <w:pPr>
        <w:jc w:val="right"/>
        <w:rPr>
          <w:rFonts w:ascii="Riojana" w:hAnsi="Riojana"/>
        </w:rPr>
      </w:pPr>
      <w:r w:rsidRPr="00037610">
        <w:rPr>
          <w:rFonts w:ascii="Riojana" w:hAnsi="Riojana"/>
        </w:rPr>
        <w:t>En………………………………</w:t>
      </w:r>
      <w:proofErr w:type="gramStart"/>
      <w:r w:rsidRPr="00037610">
        <w:rPr>
          <w:rFonts w:ascii="Riojana" w:hAnsi="Riojana"/>
        </w:rPr>
        <w:t>…….</w:t>
      </w:r>
      <w:proofErr w:type="gramEnd"/>
      <w:r w:rsidRPr="00037610">
        <w:rPr>
          <w:rFonts w:ascii="Riojana" w:hAnsi="Riojana"/>
        </w:rPr>
        <w:t>., a …….. de ………………… de 20….</w:t>
      </w:r>
    </w:p>
    <w:p w14:paraId="0A83E075" w14:textId="507D054A" w:rsidR="003E2BD5" w:rsidRDefault="003E2BD5" w:rsidP="003E2BD5">
      <w:pPr>
        <w:rPr>
          <w:rFonts w:ascii="Riojana" w:hAnsi="Riojana"/>
        </w:rPr>
      </w:pPr>
      <w:r w:rsidRPr="00037610">
        <w:rPr>
          <w:rFonts w:ascii="Riojana" w:hAnsi="Riojana"/>
        </w:rPr>
        <w:t>Firma del Director/a del centro</w:t>
      </w:r>
    </w:p>
    <w:p w14:paraId="6740D174" w14:textId="3CB04CB9" w:rsidR="00F33F1A" w:rsidRDefault="00F33F1A">
      <w:pPr>
        <w:spacing w:after="160" w:line="259" w:lineRule="auto"/>
        <w:rPr>
          <w:rFonts w:ascii="Riojana" w:hAnsi="Riojana"/>
        </w:rPr>
      </w:pPr>
      <w:r>
        <w:rPr>
          <w:rFonts w:ascii="Riojana" w:hAnsi="Riojana"/>
        </w:rPr>
        <w:br w:type="page"/>
      </w:r>
    </w:p>
    <w:p w14:paraId="527C192B" w14:textId="77777777" w:rsidR="00F33F1A" w:rsidRPr="00037610" w:rsidRDefault="00F33F1A" w:rsidP="003E2BD5">
      <w:pPr>
        <w:rPr>
          <w:rFonts w:ascii="Riojana" w:hAnsi="Riojana"/>
        </w:rPr>
      </w:pP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07"/>
      </w:tblGrid>
      <w:tr w:rsidR="003E2BD5" w:rsidRPr="00037610" w14:paraId="2DDDF4BF" w14:textId="77777777" w:rsidTr="00DE5A1E">
        <w:tc>
          <w:tcPr>
            <w:tcW w:w="9054" w:type="dxa"/>
            <w:gridSpan w:val="2"/>
          </w:tcPr>
          <w:p w14:paraId="00468EB9" w14:textId="77777777" w:rsidR="003E2BD5" w:rsidRPr="00037610" w:rsidRDefault="003E2BD5" w:rsidP="00DE5A1E">
            <w:pPr>
              <w:spacing w:line="280" w:lineRule="exact"/>
              <w:jc w:val="center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Información básica sobre protección de datos</w:t>
            </w:r>
          </w:p>
        </w:tc>
      </w:tr>
      <w:tr w:rsidR="003E2BD5" w:rsidRPr="00C35D31" w14:paraId="348EA279" w14:textId="77777777" w:rsidTr="00DE5A1E">
        <w:tc>
          <w:tcPr>
            <w:tcW w:w="2547" w:type="dxa"/>
          </w:tcPr>
          <w:p w14:paraId="37031D4E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Responsable</w:t>
            </w:r>
          </w:p>
        </w:tc>
        <w:tc>
          <w:tcPr>
            <w:tcW w:w="6507" w:type="dxa"/>
          </w:tcPr>
          <w:p w14:paraId="0D87FA01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Dirección General de Innovación y Ordenación Educativa</w:t>
            </w:r>
          </w:p>
        </w:tc>
      </w:tr>
      <w:tr w:rsidR="003E2BD5" w:rsidRPr="00C35D31" w14:paraId="6D286573" w14:textId="77777777" w:rsidTr="00DE5A1E">
        <w:tc>
          <w:tcPr>
            <w:tcW w:w="2547" w:type="dxa"/>
          </w:tcPr>
          <w:p w14:paraId="5EFBD8F1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Finalidad</w:t>
            </w:r>
          </w:p>
        </w:tc>
        <w:tc>
          <w:tcPr>
            <w:tcW w:w="6507" w:type="dxa"/>
          </w:tcPr>
          <w:p w14:paraId="7EBE7F59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Reconocimiento de centros sostenidos con fondos públicos con proyecto bilingüe en La Rioja</w:t>
            </w:r>
          </w:p>
        </w:tc>
      </w:tr>
      <w:tr w:rsidR="003E2BD5" w:rsidRPr="00C35D31" w14:paraId="293AF6B3" w14:textId="77777777" w:rsidTr="00DE5A1E">
        <w:tc>
          <w:tcPr>
            <w:tcW w:w="2547" w:type="dxa"/>
          </w:tcPr>
          <w:p w14:paraId="41C8F12D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Legitimación</w:t>
            </w:r>
          </w:p>
        </w:tc>
        <w:tc>
          <w:tcPr>
            <w:tcW w:w="6507" w:type="dxa"/>
          </w:tcPr>
          <w:p w14:paraId="54D923B0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El interesado da su consentimiento para el tratamiento de sus datos personales para uno o varios fines específicos</w:t>
            </w:r>
          </w:p>
        </w:tc>
      </w:tr>
      <w:tr w:rsidR="003E2BD5" w:rsidRPr="00C35D31" w14:paraId="7D012781" w14:textId="77777777" w:rsidTr="00DE5A1E">
        <w:tc>
          <w:tcPr>
            <w:tcW w:w="2547" w:type="dxa"/>
          </w:tcPr>
          <w:p w14:paraId="5616E9BF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Destinatarios</w:t>
            </w:r>
          </w:p>
        </w:tc>
        <w:tc>
          <w:tcPr>
            <w:tcW w:w="6507" w:type="dxa"/>
          </w:tcPr>
          <w:p w14:paraId="4812317B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No se cederán los datos a terceros, salvo obligación legal</w:t>
            </w:r>
          </w:p>
        </w:tc>
      </w:tr>
      <w:tr w:rsidR="003E2BD5" w:rsidRPr="00C35D31" w14:paraId="3D0647A0" w14:textId="77777777" w:rsidTr="00DE5A1E">
        <w:tc>
          <w:tcPr>
            <w:tcW w:w="2547" w:type="dxa"/>
          </w:tcPr>
          <w:p w14:paraId="30556851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Derechos</w:t>
            </w:r>
          </w:p>
        </w:tc>
        <w:tc>
          <w:tcPr>
            <w:tcW w:w="6507" w:type="dxa"/>
          </w:tcPr>
          <w:p w14:paraId="578FA6FE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Acceder, rectificar y suprimir los datos, así como otros derechos, como se explica en la información adicional</w:t>
            </w:r>
          </w:p>
        </w:tc>
      </w:tr>
      <w:tr w:rsidR="003E2BD5" w:rsidRPr="00037610" w14:paraId="29BED624" w14:textId="77777777" w:rsidTr="00DE5A1E">
        <w:tc>
          <w:tcPr>
            <w:tcW w:w="2547" w:type="dxa"/>
          </w:tcPr>
          <w:p w14:paraId="34F68770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Información adicional</w:t>
            </w:r>
          </w:p>
        </w:tc>
        <w:tc>
          <w:tcPr>
            <w:tcW w:w="6507" w:type="dxa"/>
          </w:tcPr>
          <w:p w14:paraId="70B6A402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 xml:space="preserve">Puede consultar la información adicional detallada sobre Protección de Datos en nuestra página web: </w:t>
            </w:r>
            <w:hyperlink w:history="1">
              <w:r w:rsidRPr="00037610">
                <w:rPr>
                  <w:rStyle w:val="Hipervnculo"/>
                  <w:rFonts w:ascii="Riojana" w:hAnsi="Riojana"/>
                </w:rPr>
                <w:t>http://www.larioja.org/educacion/es</w:t>
              </w:r>
            </w:hyperlink>
            <w:r w:rsidRPr="00037610">
              <w:rPr>
                <w:rFonts w:ascii="Riojana" w:hAnsi="Riojana"/>
              </w:rPr>
              <w:t xml:space="preserve"> </w:t>
            </w:r>
          </w:p>
        </w:tc>
      </w:tr>
      <w:tr w:rsidR="003E2BD5" w:rsidRPr="00C35D31" w14:paraId="78BC2D5A" w14:textId="77777777" w:rsidTr="00DE5A1E">
        <w:tc>
          <w:tcPr>
            <w:tcW w:w="9054" w:type="dxa"/>
            <w:gridSpan w:val="2"/>
          </w:tcPr>
          <w:p w14:paraId="1929EED5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Información adicional sobre protección de datos</w:t>
            </w:r>
          </w:p>
        </w:tc>
      </w:tr>
      <w:tr w:rsidR="003E2BD5" w:rsidRPr="00037610" w14:paraId="1A581CFD" w14:textId="77777777" w:rsidTr="00DE5A1E">
        <w:tc>
          <w:tcPr>
            <w:tcW w:w="9054" w:type="dxa"/>
            <w:gridSpan w:val="2"/>
          </w:tcPr>
          <w:p w14:paraId="6624DCF0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Responsable del tratamiento de sus datos</w:t>
            </w:r>
          </w:p>
          <w:p w14:paraId="2F3CDE25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Dirección General de Innovación y Ordenación Educativa</w:t>
            </w:r>
          </w:p>
          <w:p w14:paraId="4D230E0D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Dirección: C/ Marqués de Murrieta, 76 Ala Oeste, Planta Baja. 26071 Logroño (La Rioja)</w:t>
            </w:r>
          </w:p>
          <w:p w14:paraId="54DEF60B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Teléfono: 941 291 100</w:t>
            </w:r>
          </w:p>
          <w:p w14:paraId="0891DE5D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 xml:space="preserve">Correo e-: </w:t>
            </w:r>
            <w:hyperlink r:id="rId15" w:history="1">
              <w:r w:rsidRPr="00A41A5E">
                <w:rPr>
                  <w:rStyle w:val="Hipervnculo"/>
                  <w:rFonts w:ascii="Riojana" w:hAnsi="Riojana"/>
                </w:rPr>
                <w:t>dg.innovacioneducativa@larioja.org</w:t>
              </w:r>
            </w:hyperlink>
          </w:p>
          <w:p w14:paraId="5F0C4B82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</w:p>
          <w:p w14:paraId="75B99D21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Delegado de Protección de datos:</w:t>
            </w:r>
          </w:p>
          <w:p w14:paraId="6CCDF232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Contacto: C/ Marqués de Murrieta, 76 Ala Oeste, Planta Baja. 26071 Logroño (La Rioja)</w:t>
            </w:r>
          </w:p>
          <w:p w14:paraId="33D16811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Teléfono: 941 291 100</w:t>
            </w:r>
          </w:p>
          <w:p w14:paraId="0392306B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 xml:space="preserve">Correo e-: </w:t>
            </w:r>
            <w:hyperlink r:id="rId16" w:history="1">
              <w:r w:rsidRPr="00A41A5E">
                <w:rPr>
                  <w:rStyle w:val="Hipervnculo"/>
                  <w:rFonts w:ascii="Riojana" w:hAnsi="Riojana"/>
                </w:rPr>
                <w:t>DPD.educacionempleo@larioja.org</w:t>
              </w:r>
            </w:hyperlink>
          </w:p>
        </w:tc>
      </w:tr>
      <w:tr w:rsidR="003E2BD5" w:rsidRPr="00C35D31" w14:paraId="4528CB94" w14:textId="77777777" w:rsidTr="00DE5A1E">
        <w:tc>
          <w:tcPr>
            <w:tcW w:w="9054" w:type="dxa"/>
            <w:gridSpan w:val="2"/>
          </w:tcPr>
          <w:p w14:paraId="415CDE84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Finalidad del tratamiento de sus datos</w:t>
            </w:r>
          </w:p>
          <w:p w14:paraId="22D1482B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Tratamos los datos para el reconocimiento de centros sostenidos con fondos públicos con proyecto bilingüe en La Rioja.</w:t>
            </w:r>
          </w:p>
          <w:p w14:paraId="51CA67C5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Tiempo de conservación de sus datos</w:t>
            </w:r>
          </w:p>
          <w:p w14:paraId="5CFBDBB6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Se conservarán hasta la finalización del proyecto en los centros solicitantes.</w:t>
            </w:r>
          </w:p>
        </w:tc>
      </w:tr>
      <w:tr w:rsidR="003E2BD5" w:rsidRPr="00C35D31" w14:paraId="1476BBD8" w14:textId="77777777" w:rsidTr="00DE5A1E">
        <w:tc>
          <w:tcPr>
            <w:tcW w:w="9054" w:type="dxa"/>
            <w:gridSpan w:val="2"/>
          </w:tcPr>
          <w:p w14:paraId="4916CD46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Legitimación para el tratamiento de sus datos</w:t>
            </w:r>
          </w:p>
          <w:p w14:paraId="0ACDCE79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El interesado da su consentimiento con la solicitud presentada para el tratamiento de sus datos personales para uno o varios fines específicos</w:t>
            </w:r>
          </w:p>
        </w:tc>
      </w:tr>
      <w:tr w:rsidR="003E2BD5" w:rsidRPr="00C35D31" w14:paraId="6C9FB014" w14:textId="77777777" w:rsidTr="00DE5A1E">
        <w:tc>
          <w:tcPr>
            <w:tcW w:w="9054" w:type="dxa"/>
            <w:gridSpan w:val="2"/>
          </w:tcPr>
          <w:p w14:paraId="2A1116AD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Destinatarios de las cesiones (en su caso)</w:t>
            </w:r>
            <w:r>
              <w:rPr>
                <w:rFonts w:ascii="Riojana" w:hAnsi="Riojana"/>
              </w:rPr>
              <w:t xml:space="preserve">: </w:t>
            </w:r>
            <w:r w:rsidRPr="00037610">
              <w:rPr>
                <w:rFonts w:ascii="Riojana" w:hAnsi="Riojana"/>
              </w:rPr>
              <w:t>No se cederán los datos a terceros, salvo obligación legal</w:t>
            </w:r>
          </w:p>
        </w:tc>
      </w:tr>
      <w:tr w:rsidR="003E2BD5" w:rsidRPr="00C35D31" w14:paraId="5465C1CD" w14:textId="77777777" w:rsidTr="00DE5A1E">
        <w:tc>
          <w:tcPr>
            <w:tcW w:w="9054" w:type="dxa"/>
            <w:gridSpan w:val="2"/>
          </w:tcPr>
          <w:p w14:paraId="4532E92D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Derechos</w:t>
            </w:r>
          </w:p>
          <w:p w14:paraId="4D282B34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Cualquier persona tiene derecho a obtener confirmación por parte de la Dirección General de Innovación y Ordenación Educativa sobre si sus datos se están tratando o no y, en caso afirmativo, a acceder a los mismos, a solicitar la rectificación de los datos inexactos que les conciernan, o a solicitar su supresión cuando, entre otros motivos, los datos no sean necesarios para los fines que fueron recogidos o cuando los datos deban suprimirse en cumplimiento de una obligación legal.</w:t>
            </w:r>
          </w:p>
          <w:p w14:paraId="190E4B26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Si concurren determinadas condiciones, el interesado podrá solicitar la limitación del tratamiento de los datos que únicamente serán conservados para la formulación, el ejercicio o la defensa de reclamaciones.</w:t>
            </w:r>
          </w:p>
        </w:tc>
      </w:tr>
    </w:tbl>
    <w:p w14:paraId="5EC8BCDF" w14:textId="77777777" w:rsidR="003E2BD5" w:rsidRPr="00037610" w:rsidRDefault="003E2BD5" w:rsidP="003E2BD5">
      <w:pPr>
        <w:ind w:left="4248" w:firstLine="708"/>
        <w:rPr>
          <w:rFonts w:ascii="Riojana" w:hAnsi="Riojana" w:cs="Tahoma"/>
        </w:rPr>
      </w:pPr>
    </w:p>
    <w:p w14:paraId="5602AA53" w14:textId="77777777" w:rsidR="003E2BD5" w:rsidRDefault="003E2BD5" w:rsidP="003E2BD5">
      <w:pPr>
        <w:rPr>
          <w:rFonts w:ascii="Riojana" w:hAnsi="Riojana" w:cs="Tahoma"/>
        </w:rPr>
      </w:pPr>
      <w:r>
        <w:rPr>
          <w:rFonts w:ascii="Riojana" w:hAnsi="Riojana" w:cs="Tahoma"/>
        </w:rPr>
        <w:br w:type="page"/>
      </w:r>
    </w:p>
    <w:p w14:paraId="3F4D20E6" w14:textId="77777777" w:rsidR="003E2BD5" w:rsidRPr="00037610" w:rsidRDefault="003E2BD5" w:rsidP="003E2BD5">
      <w:pPr>
        <w:jc w:val="center"/>
        <w:rPr>
          <w:rFonts w:ascii="Riojana" w:hAnsi="Riojana" w:cs="Tahoma"/>
        </w:rPr>
      </w:pPr>
      <w:r w:rsidRPr="00037610">
        <w:rPr>
          <w:rFonts w:ascii="Riojana" w:hAnsi="Riojana" w:cs="Tahoma"/>
        </w:rPr>
        <w:lastRenderedPageBreak/>
        <w:t>Anexo VI</w:t>
      </w:r>
    </w:p>
    <w:p w14:paraId="0CF3DCDE" w14:textId="77777777" w:rsidR="003E2BD5" w:rsidRPr="00037610" w:rsidRDefault="003E2BD5" w:rsidP="003E2BD5">
      <w:pPr>
        <w:jc w:val="center"/>
        <w:rPr>
          <w:rFonts w:ascii="Riojana" w:hAnsi="Riojana" w:cs="Tahoma"/>
        </w:rPr>
      </w:pPr>
    </w:p>
    <w:p w14:paraId="026CE4CD" w14:textId="77777777" w:rsidR="003E2BD5" w:rsidRPr="00037610" w:rsidRDefault="003E2BD5" w:rsidP="003E2BD5">
      <w:pPr>
        <w:ind w:left="-426" w:right="-518"/>
        <w:jc w:val="center"/>
        <w:rPr>
          <w:rFonts w:ascii="Riojana" w:hAnsi="Riojana" w:cs="Tahoma"/>
        </w:rPr>
      </w:pPr>
      <w:r w:rsidRPr="00037610">
        <w:rPr>
          <w:rFonts w:ascii="Riojana" w:hAnsi="Riojana" w:cs="Tahoma"/>
        </w:rPr>
        <w:t xml:space="preserve">Compromiso individual de participación en el Proyecto Bilingüe/Plurilingüe del centro  </w:t>
      </w:r>
    </w:p>
    <w:p w14:paraId="26925023" w14:textId="77777777" w:rsidR="003E2BD5" w:rsidRPr="00037610" w:rsidRDefault="003E2BD5" w:rsidP="003E2BD5">
      <w:pPr>
        <w:rPr>
          <w:rFonts w:ascii="Riojana" w:hAnsi="Riojana" w:cs="Tahoma"/>
        </w:rPr>
      </w:pPr>
    </w:p>
    <w:p w14:paraId="56190304" w14:textId="77777777" w:rsidR="003E2BD5" w:rsidRPr="00037610" w:rsidRDefault="003E2BD5" w:rsidP="003E2BD5">
      <w:pPr>
        <w:rPr>
          <w:rFonts w:ascii="Riojana" w:hAnsi="Riojana" w:cs="Tahoma"/>
        </w:rPr>
      </w:pPr>
    </w:p>
    <w:p w14:paraId="1895990E" w14:textId="77777777" w:rsidR="003E2BD5" w:rsidRPr="00037610" w:rsidRDefault="003E2BD5" w:rsidP="003E2BD5">
      <w:pPr>
        <w:pStyle w:val="Prrafodelista"/>
        <w:numPr>
          <w:ilvl w:val="0"/>
          <w:numId w:val="8"/>
        </w:numPr>
        <w:spacing w:after="200" w:line="276" w:lineRule="auto"/>
        <w:rPr>
          <w:rFonts w:ascii="Riojana" w:hAnsi="Riojana" w:cs="Tahoma"/>
        </w:rPr>
      </w:pPr>
      <w:r w:rsidRPr="00037610">
        <w:rPr>
          <w:rFonts w:ascii="Riojana" w:hAnsi="Riojana" w:cs="Tahoma"/>
        </w:rPr>
        <w:t>Datos personales del docente: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1668"/>
        <w:gridCol w:w="1197"/>
        <w:gridCol w:w="1268"/>
        <w:gridCol w:w="1902"/>
        <w:gridCol w:w="1207"/>
        <w:gridCol w:w="2505"/>
      </w:tblGrid>
      <w:tr w:rsidR="003E2BD5" w:rsidRPr="00037610" w14:paraId="679C45A7" w14:textId="77777777" w:rsidTr="00DE5A1E">
        <w:trPr>
          <w:trHeight w:val="582"/>
        </w:trPr>
        <w:tc>
          <w:tcPr>
            <w:tcW w:w="1668" w:type="dxa"/>
          </w:tcPr>
          <w:p w14:paraId="3E1D7771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0B7BFD3A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1197" w:type="dxa"/>
            <w:vAlign w:val="center"/>
          </w:tcPr>
          <w:p w14:paraId="2EAE3F03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1268" w:type="dxa"/>
            <w:vAlign w:val="center"/>
          </w:tcPr>
          <w:p w14:paraId="6DB41E9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1902" w:type="dxa"/>
            <w:vAlign w:val="center"/>
          </w:tcPr>
          <w:p w14:paraId="32078D02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1207" w:type="dxa"/>
            <w:vAlign w:val="center"/>
          </w:tcPr>
          <w:p w14:paraId="66B95812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  <w:tc>
          <w:tcPr>
            <w:tcW w:w="2505" w:type="dxa"/>
            <w:vAlign w:val="center"/>
          </w:tcPr>
          <w:p w14:paraId="6F749C47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  <w:tr w:rsidR="003E2BD5" w:rsidRPr="00037610" w14:paraId="7DC7B5D0" w14:textId="77777777" w:rsidTr="00DE5A1E">
        <w:tc>
          <w:tcPr>
            <w:tcW w:w="1668" w:type="dxa"/>
            <w:vAlign w:val="center"/>
          </w:tcPr>
          <w:p w14:paraId="71290D3A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</w:tc>
        <w:tc>
          <w:tcPr>
            <w:tcW w:w="2465" w:type="dxa"/>
            <w:gridSpan w:val="2"/>
            <w:vAlign w:val="center"/>
          </w:tcPr>
          <w:p w14:paraId="4EED6A0C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050A317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1902" w:type="dxa"/>
            <w:vAlign w:val="center"/>
          </w:tcPr>
          <w:p w14:paraId="73196E29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  <w:tc>
          <w:tcPr>
            <w:tcW w:w="3712" w:type="dxa"/>
            <w:gridSpan w:val="2"/>
            <w:vAlign w:val="center"/>
          </w:tcPr>
          <w:p w14:paraId="31A40E5C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  <w:tr w:rsidR="003E2BD5" w:rsidRPr="00037610" w14:paraId="443B58E3" w14:textId="77777777" w:rsidTr="00DE5A1E">
        <w:tc>
          <w:tcPr>
            <w:tcW w:w="1668" w:type="dxa"/>
            <w:vAlign w:val="center"/>
          </w:tcPr>
          <w:p w14:paraId="7196D6F5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Teléfono 1</w:t>
            </w:r>
          </w:p>
        </w:tc>
        <w:tc>
          <w:tcPr>
            <w:tcW w:w="2465" w:type="dxa"/>
            <w:gridSpan w:val="2"/>
            <w:vAlign w:val="center"/>
          </w:tcPr>
          <w:p w14:paraId="42C17282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1252C8A9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1902" w:type="dxa"/>
            <w:vAlign w:val="center"/>
          </w:tcPr>
          <w:p w14:paraId="0CE8B04C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Áreas a impartir</w:t>
            </w:r>
          </w:p>
        </w:tc>
        <w:tc>
          <w:tcPr>
            <w:tcW w:w="3712" w:type="dxa"/>
            <w:gridSpan w:val="2"/>
            <w:vAlign w:val="center"/>
          </w:tcPr>
          <w:p w14:paraId="55C0103A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  <w:tr w:rsidR="003E2BD5" w:rsidRPr="00037610" w14:paraId="2D068F09" w14:textId="77777777" w:rsidTr="00DE5A1E">
        <w:tc>
          <w:tcPr>
            <w:tcW w:w="1668" w:type="dxa"/>
            <w:vAlign w:val="center"/>
          </w:tcPr>
          <w:p w14:paraId="33CDD1CF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Centro </w:t>
            </w:r>
          </w:p>
          <w:p w14:paraId="79F6C7C4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  <w:tc>
          <w:tcPr>
            <w:tcW w:w="8079" w:type="dxa"/>
            <w:gridSpan w:val="5"/>
            <w:vAlign w:val="center"/>
          </w:tcPr>
          <w:p w14:paraId="0B5A94AE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</w:tc>
      </w:tr>
      <w:tr w:rsidR="003E2BD5" w:rsidRPr="00037610" w14:paraId="2073E2C1" w14:textId="77777777" w:rsidTr="00DE5A1E">
        <w:tc>
          <w:tcPr>
            <w:tcW w:w="1668" w:type="dxa"/>
            <w:vAlign w:val="center"/>
          </w:tcPr>
          <w:p w14:paraId="6FAA0C1B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Miembro del Equipo directivo</w:t>
            </w:r>
          </w:p>
        </w:tc>
        <w:tc>
          <w:tcPr>
            <w:tcW w:w="2465" w:type="dxa"/>
            <w:gridSpan w:val="2"/>
          </w:tcPr>
          <w:p w14:paraId="699F5EB8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</w:p>
          <w:p w14:paraId="22019CE0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 xml:space="preserve">   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>
              <w:rPr>
                <w:rFonts w:ascii="Riojana" w:hAnsi="Riojana" w:cs="Tahoma"/>
              </w:rPr>
              <w:t xml:space="preserve">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32EC03A9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</w:p>
        </w:tc>
        <w:tc>
          <w:tcPr>
            <w:tcW w:w="1902" w:type="dxa"/>
            <w:vAlign w:val="center"/>
          </w:tcPr>
          <w:p w14:paraId="23552C69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Nivel en competencia lingüística </w:t>
            </w:r>
          </w:p>
        </w:tc>
        <w:tc>
          <w:tcPr>
            <w:tcW w:w="3712" w:type="dxa"/>
            <w:gridSpan w:val="2"/>
            <w:vAlign w:val="center"/>
          </w:tcPr>
          <w:p w14:paraId="15956C99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B2 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C1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C2</w:t>
            </w:r>
          </w:p>
        </w:tc>
      </w:tr>
      <w:tr w:rsidR="003E2BD5" w:rsidRPr="00037610" w14:paraId="51B3DA73" w14:textId="77777777" w:rsidTr="00DE5A1E">
        <w:tc>
          <w:tcPr>
            <w:tcW w:w="1668" w:type="dxa"/>
            <w:vAlign w:val="center"/>
          </w:tcPr>
          <w:p w14:paraId="18CED04C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Formación AICLE/CLIL</w:t>
            </w:r>
          </w:p>
          <w:p w14:paraId="5119A057" w14:textId="77777777" w:rsidR="003E2BD5" w:rsidRPr="00037610" w:rsidRDefault="003E2BD5" w:rsidP="00DE5A1E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(indicar número de horas y año de realización)</w:t>
            </w:r>
          </w:p>
        </w:tc>
        <w:tc>
          <w:tcPr>
            <w:tcW w:w="8079" w:type="dxa"/>
            <w:gridSpan w:val="5"/>
            <w:vAlign w:val="center"/>
          </w:tcPr>
          <w:p w14:paraId="5F29144D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</w:p>
          <w:p w14:paraId="45FCC0FD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</w:p>
          <w:p w14:paraId="0C847CC9" w14:textId="77777777" w:rsidR="003E2BD5" w:rsidRPr="00037610" w:rsidRDefault="003E2BD5" w:rsidP="00DE5A1E">
            <w:pPr>
              <w:jc w:val="center"/>
              <w:rPr>
                <w:rFonts w:ascii="Riojana" w:hAnsi="Riojana" w:cs="Tahoma"/>
              </w:rPr>
            </w:pPr>
          </w:p>
        </w:tc>
      </w:tr>
    </w:tbl>
    <w:p w14:paraId="7BD046CA" w14:textId="77777777" w:rsidR="003E2BD5" w:rsidRPr="00037610" w:rsidRDefault="003E2BD5" w:rsidP="003E2BD5">
      <w:pPr>
        <w:rPr>
          <w:rFonts w:ascii="Riojana" w:hAnsi="Riojana" w:cs="Tahoma"/>
        </w:rPr>
      </w:pPr>
    </w:p>
    <w:p w14:paraId="0038AB7F" w14:textId="77777777" w:rsidR="003E2BD5" w:rsidRPr="00037610" w:rsidRDefault="003E2BD5" w:rsidP="003E2BD5">
      <w:pPr>
        <w:rPr>
          <w:rFonts w:ascii="Riojana" w:hAnsi="Riojana" w:cs="Tahoma"/>
        </w:rPr>
      </w:pPr>
    </w:p>
    <w:p w14:paraId="1917E135" w14:textId="3A01B8F4" w:rsidR="003E2BD5" w:rsidRPr="00037610" w:rsidRDefault="003E2BD5" w:rsidP="003E2BD5">
      <w:pPr>
        <w:jc w:val="both"/>
        <w:rPr>
          <w:rFonts w:ascii="Riojana" w:hAnsi="Riojana" w:cs="Tahoma"/>
        </w:rPr>
      </w:pPr>
      <w:r w:rsidRPr="00037610">
        <w:rPr>
          <w:rFonts w:ascii="Riojana" w:hAnsi="Riojana" w:cs="Tahoma"/>
        </w:rPr>
        <w:t>En el caso de que su centro sea seleccionado, se compromete a participar activamente en el desarrollo del Proyecto Bilingüe</w:t>
      </w:r>
      <w:r w:rsidR="00F33F1A">
        <w:rPr>
          <w:rFonts w:ascii="Riojana" w:hAnsi="Riojana" w:cs="Tahoma"/>
        </w:rPr>
        <w:t>/Plurilingüe</w:t>
      </w:r>
      <w:r w:rsidRPr="00037610">
        <w:rPr>
          <w:rFonts w:ascii="Riojana" w:hAnsi="Riojana" w:cs="Tahoma"/>
        </w:rPr>
        <w:t xml:space="preserve"> durante el curso </w:t>
      </w:r>
      <w:proofErr w:type="gramStart"/>
      <w:r w:rsidRPr="00037610">
        <w:rPr>
          <w:rFonts w:ascii="Riojana" w:hAnsi="Riojana" w:cs="Tahoma"/>
        </w:rPr>
        <w:t>20</w:t>
      </w:r>
      <w:r>
        <w:rPr>
          <w:rFonts w:ascii="Riojana" w:hAnsi="Riojana" w:cs="Tahoma"/>
        </w:rPr>
        <w:t>….</w:t>
      </w:r>
      <w:proofErr w:type="gramEnd"/>
      <w:r w:rsidRPr="00037610">
        <w:rPr>
          <w:rFonts w:ascii="Riojana" w:hAnsi="Riojana" w:cs="Tahoma"/>
        </w:rPr>
        <w:t>/20</w:t>
      </w:r>
      <w:r>
        <w:rPr>
          <w:rFonts w:ascii="Riojana" w:hAnsi="Riojana" w:cs="Tahoma"/>
        </w:rPr>
        <w:t>…..</w:t>
      </w:r>
      <w:r w:rsidRPr="00037610">
        <w:rPr>
          <w:rFonts w:ascii="Riojana" w:hAnsi="Riojana" w:cs="Tahoma"/>
        </w:rPr>
        <w:t xml:space="preserve"> y sucesivos, así como a</w:t>
      </w:r>
      <w:r>
        <w:rPr>
          <w:rFonts w:ascii="Riojana" w:hAnsi="Riojana" w:cs="Tahoma"/>
        </w:rPr>
        <w:t xml:space="preserve"> asistir a la formación que el ó</w:t>
      </w:r>
      <w:r w:rsidRPr="00037610">
        <w:rPr>
          <w:rFonts w:ascii="Riojana" w:hAnsi="Riojana" w:cs="Tahoma"/>
        </w:rPr>
        <w:t xml:space="preserve">rgano competente en materia de Innovación </w:t>
      </w:r>
      <w:r>
        <w:rPr>
          <w:rFonts w:ascii="Riojana" w:hAnsi="Riojana" w:cs="Tahoma"/>
        </w:rPr>
        <w:t>Educativa</w:t>
      </w:r>
      <w:r w:rsidRPr="00037610">
        <w:rPr>
          <w:rFonts w:ascii="Riojana" w:hAnsi="Riojana" w:cs="Tahoma"/>
        </w:rPr>
        <w:t xml:space="preserve"> organice a tal efecto.  </w:t>
      </w:r>
    </w:p>
    <w:p w14:paraId="44277F54" w14:textId="77777777" w:rsidR="003E2BD5" w:rsidRPr="00037610" w:rsidRDefault="003E2BD5" w:rsidP="003E2BD5">
      <w:pPr>
        <w:rPr>
          <w:rFonts w:ascii="Riojana" w:hAnsi="Riojana" w:cs="Tahoma"/>
        </w:rPr>
      </w:pPr>
    </w:p>
    <w:p w14:paraId="3A4C8FE4" w14:textId="77777777" w:rsidR="003E2BD5" w:rsidRPr="00037610" w:rsidRDefault="003E2BD5" w:rsidP="003E2BD5">
      <w:pPr>
        <w:rPr>
          <w:rFonts w:ascii="Riojana" w:hAnsi="Riojana" w:cs="Tahoma"/>
        </w:rPr>
      </w:pPr>
    </w:p>
    <w:p w14:paraId="2638E9BB" w14:textId="77777777" w:rsidR="003E2BD5" w:rsidRPr="00037610" w:rsidRDefault="003E2BD5" w:rsidP="003E2BD5">
      <w:pPr>
        <w:jc w:val="right"/>
        <w:rPr>
          <w:rFonts w:ascii="Riojana" w:hAnsi="Riojana" w:cs="Tahoma"/>
        </w:rPr>
      </w:pPr>
      <w:r w:rsidRPr="00037610">
        <w:rPr>
          <w:rFonts w:ascii="Riojana" w:hAnsi="Riojana" w:cs="Tahoma"/>
        </w:rPr>
        <w:t>En………………………………</w:t>
      </w:r>
      <w:proofErr w:type="gramStart"/>
      <w:r w:rsidRPr="00037610">
        <w:rPr>
          <w:rFonts w:ascii="Riojana" w:hAnsi="Riojana" w:cs="Tahoma"/>
        </w:rPr>
        <w:t>…….</w:t>
      </w:r>
      <w:proofErr w:type="gramEnd"/>
      <w:r w:rsidRPr="00037610">
        <w:rPr>
          <w:rFonts w:ascii="Riojana" w:hAnsi="Riojana" w:cs="Tahoma"/>
        </w:rPr>
        <w:t>., a …….. de ………………… de 20……</w:t>
      </w:r>
    </w:p>
    <w:p w14:paraId="706B84D8" w14:textId="77777777" w:rsidR="003E2BD5" w:rsidRPr="00037610" w:rsidRDefault="003E2BD5" w:rsidP="003E2BD5">
      <w:pPr>
        <w:rPr>
          <w:rFonts w:ascii="Riojana" w:hAnsi="Riojana" w:cs="Tahoma"/>
        </w:rPr>
      </w:pPr>
    </w:p>
    <w:p w14:paraId="67D45178" w14:textId="77777777" w:rsidR="003E2BD5" w:rsidRPr="00037610" w:rsidRDefault="003E2BD5" w:rsidP="003E2BD5">
      <w:pPr>
        <w:rPr>
          <w:rFonts w:ascii="Riojana" w:hAnsi="Riojana" w:cs="Tahoma"/>
        </w:rPr>
      </w:pPr>
    </w:p>
    <w:p w14:paraId="5746644D" w14:textId="6F2142C7" w:rsidR="003E2BD5" w:rsidRDefault="003E2BD5" w:rsidP="003E2BD5">
      <w:pPr>
        <w:ind w:left="4248" w:firstLine="708"/>
        <w:rPr>
          <w:rFonts w:ascii="Riojana" w:hAnsi="Riojana" w:cs="Tahoma"/>
        </w:rPr>
      </w:pPr>
      <w:r w:rsidRPr="00037610">
        <w:rPr>
          <w:rFonts w:ascii="Riojana" w:hAnsi="Riojana" w:cs="Tahoma"/>
        </w:rPr>
        <w:t xml:space="preserve">Firma…………………………………………. </w:t>
      </w:r>
    </w:p>
    <w:p w14:paraId="6A0BB9D6" w14:textId="5EE53629" w:rsidR="00F33F1A" w:rsidRDefault="00F33F1A">
      <w:pPr>
        <w:spacing w:after="160" w:line="259" w:lineRule="auto"/>
        <w:rPr>
          <w:rFonts w:ascii="Riojana" w:hAnsi="Riojana" w:cs="Tahoma"/>
        </w:rPr>
      </w:pPr>
      <w:r>
        <w:rPr>
          <w:rFonts w:ascii="Riojana" w:hAnsi="Riojana" w:cs="Tahoma"/>
        </w:rPr>
        <w:br w:type="page"/>
      </w:r>
    </w:p>
    <w:p w14:paraId="1A5BA08F" w14:textId="77777777" w:rsidR="00F33F1A" w:rsidRDefault="00F33F1A" w:rsidP="003E2BD5">
      <w:pPr>
        <w:ind w:left="4248" w:firstLine="708"/>
        <w:rPr>
          <w:rFonts w:ascii="Riojana" w:hAnsi="Riojana" w:cs="Tahoma"/>
        </w:rPr>
      </w:pP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07"/>
      </w:tblGrid>
      <w:tr w:rsidR="003E2BD5" w:rsidRPr="00037610" w14:paraId="2B2E9F9C" w14:textId="77777777" w:rsidTr="00DE5A1E">
        <w:trPr>
          <w:trHeight w:val="282"/>
        </w:trPr>
        <w:tc>
          <w:tcPr>
            <w:tcW w:w="9054" w:type="dxa"/>
            <w:gridSpan w:val="2"/>
          </w:tcPr>
          <w:p w14:paraId="4282B38A" w14:textId="77777777" w:rsidR="003E2BD5" w:rsidRPr="00037610" w:rsidRDefault="003E2BD5" w:rsidP="00DE5A1E">
            <w:pPr>
              <w:spacing w:line="280" w:lineRule="exact"/>
              <w:jc w:val="center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Información básica sobre protección de datos</w:t>
            </w:r>
          </w:p>
        </w:tc>
      </w:tr>
      <w:tr w:rsidR="003E2BD5" w:rsidRPr="00037610" w14:paraId="6D311B7A" w14:textId="77777777" w:rsidTr="00DE5A1E">
        <w:tc>
          <w:tcPr>
            <w:tcW w:w="2547" w:type="dxa"/>
          </w:tcPr>
          <w:p w14:paraId="36ADDB6B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Responsable</w:t>
            </w:r>
          </w:p>
        </w:tc>
        <w:tc>
          <w:tcPr>
            <w:tcW w:w="6507" w:type="dxa"/>
          </w:tcPr>
          <w:p w14:paraId="46C7771B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Dirección General de Innovación y Ordenación Educativa</w:t>
            </w:r>
          </w:p>
        </w:tc>
      </w:tr>
      <w:tr w:rsidR="003E2BD5" w:rsidRPr="00037610" w14:paraId="26E7D0B9" w14:textId="77777777" w:rsidTr="00DE5A1E">
        <w:tc>
          <w:tcPr>
            <w:tcW w:w="2547" w:type="dxa"/>
          </w:tcPr>
          <w:p w14:paraId="0FF7FAE7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Finalidad</w:t>
            </w:r>
          </w:p>
        </w:tc>
        <w:tc>
          <w:tcPr>
            <w:tcW w:w="6507" w:type="dxa"/>
          </w:tcPr>
          <w:p w14:paraId="376132D4" w14:textId="77777777" w:rsidR="003E2BD5" w:rsidRPr="00037610" w:rsidRDefault="003E2BD5" w:rsidP="00702586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Reconocimiento de centros sostenidos con fondos públicos con proyecto bilingüe en La Rioja</w:t>
            </w:r>
          </w:p>
        </w:tc>
      </w:tr>
      <w:tr w:rsidR="003E2BD5" w:rsidRPr="00037610" w14:paraId="586D252B" w14:textId="77777777" w:rsidTr="00DE5A1E">
        <w:tc>
          <w:tcPr>
            <w:tcW w:w="2547" w:type="dxa"/>
          </w:tcPr>
          <w:p w14:paraId="263F1DA7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Legitimación</w:t>
            </w:r>
          </w:p>
        </w:tc>
        <w:tc>
          <w:tcPr>
            <w:tcW w:w="6507" w:type="dxa"/>
          </w:tcPr>
          <w:p w14:paraId="5E615E57" w14:textId="77777777" w:rsidR="003E2BD5" w:rsidRPr="00037610" w:rsidRDefault="003E2BD5" w:rsidP="00702586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El interesado da su consentimiento para el tratamiento de sus datos personales para uno o varios fines específicos</w:t>
            </w:r>
          </w:p>
        </w:tc>
      </w:tr>
      <w:tr w:rsidR="003E2BD5" w:rsidRPr="00037610" w14:paraId="24F165ED" w14:textId="77777777" w:rsidTr="00DE5A1E">
        <w:tc>
          <w:tcPr>
            <w:tcW w:w="2547" w:type="dxa"/>
          </w:tcPr>
          <w:p w14:paraId="6E37BC3C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Destinatarios</w:t>
            </w:r>
          </w:p>
        </w:tc>
        <w:tc>
          <w:tcPr>
            <w:tcW w:w="6507" w:type="dxa"/>
          </w:tcPr>
          <w:p w14:paraId="6B3D2CED" w14:textId="77777777" w:rsidR="003E2BD5" w:rsidRPr="00037610" w:rsidRDefault="003E2BD5" w:rsidP="00702586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No se cederán los datos a terceros, salvo obligación legal</w:t>
            </w:r>
          </w:p>
        </w:tc>
      </w:tr>
      <w:tr w:rsidR="003E2BD5" w:rsidRPr="00037610" w14:paraId="7BF0079E" w14:textId="77777777" w:rsidTr="00DE5A1E">
        <w:tc>
          <w:tcPr>
            <w:tcW w:w="2547" w:type="dxa"/>
          </w:tcPr>
          <w:p w14:paraId="5BE0093E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Derechos</w:t>
            </w:r>
          </w:p>
        </w:tc>
        <w:tc>
          <w:tcPr>
            <w:tcW w:w="6507" w:type="dxa"/>
          </w:tcPr>
          <w:p w14:paraId="3CCF68B0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Acceder, rectificar y suprimir los datos, así como otros derechos, como se explica en la información adicional</w:t>
            </w:r>
          </w:p>
        </w:tc>
      </w:tr>
      <w:tr w:rsidR="003E2BD5" w:rsidRPr="00037610" w14:paraId="0F862C4E" w14:textId="77777777" w:rsidTr="00DE5A1E">
        <w:tc>
          <w:tcPr>
            <w:tcW w:w="2547" w:type="dxa"/>
          </w:tcPr>
          <w:p w14:paraId="426136E1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Información adicional</w:t>
            </w:r>
          </w:p>
        </w:tc>
        <w:tc>
          <w:tcPr>
            <w:tcW w:w="6507" w:type="dxa"/>
          </w:tcPr>
          <w:p w14:paraId="26832098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 xml:space="preserve">Puede consultar la información adicional detallada sobre Protección de Datos en nuestra página web: </w:t>
            </w:r>
            <w:hyperlink w:history="1">
              <w:r w:rsidRPr="00037610">
                <w:rPr>
                  <w:rStyle w:val="Hipervnculo"/>
                  <w:rFonts w:ascii="Riojana" w:hAnsi="Riojana"/>
                </w:rPr>
                <w:t>http://www.larioja.org/educacion/es</w:t>
              </w:r>
            </w:hyperlink>
            <w:r w:rsidRPr="00037610">
              <w:rPr>
                <w:rFonts w:ascii="Riojana" w:hAnsi="Riojana"/>
              </w:rPr>
              <w:t xml:space="preserve"> </w:t>
            </w:r>
          </w:p>
        </w:tc>
      </w:tr>
      <w:tr w:rsidR="003E2BD5" w:rsidRPr="00037610" w14:paraId="274620F0" w14:textId="77777777" w:rsidTr="00DE5A1E">
        <w:tc>
          <w:tcPr>
            <w:tcW w:w="9054" w:type="dxa"/>
            <w:gridSpan w:val="2"/>
          </w:tcPr>
          <w:p w14:paraId="295E71F2" w14:textId="77777777" w:rsidR="003E2BD5" w:rsidRPr="00037610" w:rsidRDefault="003E2BD5" w:rsidP="00DE5A1E">
            <w:pPr>
              <w:spacing w:line="280" w:lineRule="exact"/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Información adicional sobre protección de datos</w:t>
            </w:r>
          </w:p>
        </w:tc>
      </w:tr>
      <w:tr w:rsidR="003E2BD5" w:rsidRPr="00037610" w14:paraId="19EFE7B0" w14:textId="77777777" w:rsidTr="00DE5A1E">
        <w:tc>
          <w:tcPr>
            <w:tcW w:w="9054" w:type="dxa"/>
            <w:gridSpan w:val="2"/>
          </w:tcPr>
          <w:p w14:paraId="486A70BA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Responsable del tratamiento de sus datos</w:t>
            </w:r>
          </w:p>
          <w:p w14:paraId="36736BBC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Dirección General de Innovación y Ordenación Educativa</w:t>
            </w:r>
          </w:p>
          <w:p w14:paraId="04F8CED0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Dirección: C/ Marqués de Murrieta, 76 Ala Oeste, Planta Baja. 26071 Logroño (La Rioja)</w:t>
            </w:r>
          </w:p>
          <w:p w14:paraId="5822A7ED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Teléfono: 941 291 100</w:t>
            </w:r>
          </w:p>
          <w:p w14:paraId="449108F0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 xml:space="preserve">Correo e-: </w:t>
            </w:r>
            <w:hyperlink r:id="rId17" w:history="1">
              <w:r w:rsidRPr="00A41A5E">
                <w:rPr>
                  <w:rStyle w:val="Hipervnculo"/>
                  <w:rFonts w:ascii="Riojana" w:hAnsi="Riojana"/>
                </w:rPr>
                <w:t>dg.innovacioneducativa@larioja.org</w:t>
              </w:r>
            </w:hyperlink>
          </w:p>
          <w:p w14:paraId="0B10B0DD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</w:p>
          <w:p w14:paraId="1A5DC150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Delegado de Protección de datos:</w:t>
            </w:r>
          </w:p>
          <w:p w14:paraId="19CDE84A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Contacto: C/ Marqués de Murrieta, 76 Ala Oeste, Planta Baja. 26071 Logroño (La Rioja)</w:t>
            </w:r>
          </w:p>
          <w:p w14:paraId="0B552AA4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Teléfono: 941 291 100</w:t>
            </w:r>
          </w:p>
          <w:p w14:paraId="5D517B31" w14:textId="77777777" w:rsidR="003E2BD5" w:rsidRPr="00037610" w:rsidRDefault="003E2BD5" w:rsidP="00B34FEC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 xml:space="preserve">Correo e-: </w:t>
            </w:r>
            <w:hyperlink r:id="rId18" w:history="1">
              <w:r w:rsidRPr="00A41A5E">
                <w:rPr>
                  <w:rStyle w:val="Hipervnculo"/>
                  <w:rFonts w:ascii="Riojana" w:hAnsi="Riojana"/>
                </w:rPr>
                <w:t>DPD.educacionempleo@larioja.org</w:t>
              </w:r>
            </w:hyperlink>
          </w:p>
        </w:tc>
      </w:tr>
      <w:tr w:rsidR="003E2BD5" w:rsidRPr="00037610" w14:paraId="726BEE09" w14:textId="77777777" w:rsidTr="00DE5A1E">
        <w:tc>
          <w:tcPr>
            <w:tcW w:w="9054" w:type="dxa"/>
            <w:gridSpan w:val="2"/>
          </w:tcPr>
          <w:p w14:paraId="2397F918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Finalidad del tratamiento de sus datos</w:t>
            </w:r>
          </w:p>
          <w:p w14:paraId="183BE35D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Tratamos los datos para el reconocimiento de centros sostenidos con fondos públicos con proyecto bilingüe en La Rioja.</w:t>
            </w:r>
          </w:p>
          <w:p w14:paraId="4C8E31DD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Tiempo de conservación de sus datos</w:t>
            </w:r>
          </w:p>
          <w:p w14:paraId="061BC547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Se conservarán hasta la finalización del proyecto en los centros solicitantes.</w:t>
            </w:r>
          </w:p>
        </w:tc>
      </w:tr>
      <w:tr w:rsidR="003E2BD5" w:rsidRPr="00037610" w14:paraId="0A94AC6F" w14:textId="77777777" w:rsidTr="00DE5A1E">
        <w:tc>
          <w:tcPr>
            <w:tcW w:w="9054" w:type="dxa"/>
            <w:gridSpan w:val="2"/>
          </w:tcPr>
          <w:p w14:paraId="3197C6C8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Legitimación para el tratamiento de sus datos</w:t>
            </w:r>
            <w:r>
              <w:rPr>
                <w:rFonts w:ascii="Riojana" w:hAnsi="Riojana"/>
              </w:rPr>
              <w:t xml:space="preserve">: </w:t>
            </w:r>
          </w:p>
          <w:p w14:paraId="26B1B5B5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El interesado da su consentimiento con la solicitud presentada para el tratamiento de sus datos personales para uno o varios fines específicos</w:t>
            </w:r>
          </w:p>
        </w:tc>
      </w:tr>
      <w:tr w:rsidR="003E2BD5" w:rsidRPr="00037610" w14:paraId="37C918E2" w14:textId="77777777" w:rsidTr="00DE5A1E">
        <w:tc>
          <w:tcPr>
            <w:tcW w:w="9054" w:type="dxa"/>
            <w:gridSpan w:val="2"/>
          </w:tcPr>
          <w:p w14:paraId="04A7E356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Destinatarios de las cesiones (en su caso)</w:t>
            </w:r>
            <w:r>
              <w:rPr>
                <w:rFonts w:ascii="Riojana" w:hAnsi="Riojana"/>
              </w:rPr>
              <w:t xml:space="preserve">: </w:t>
            </w:r>
            <w:r w:rsidRPr="00037610">
              <w:rPr>
                <w:rFonts w:ascii="Riojana" w:hAnsi="Riojana"/>
              </w:rPr>
              <w:t>No se cederán los datos a terceros, salvo obligación legal</w:t>
            </w:r>
          </w:p>
        </w:tc>
      </w:tr>
      <w:tr w:rsidR="003E2BD5" w:rsidRPr="00037610" w14:paraId="3E9AE3E6" w14:textId="77777777" w:rsidTr="00DE5A1E">
        <w:tc>
          <w:tcPr>
            <w:tcW w:w="9054" w:type="dxa"/>
            <w:gridSpan w:val="2"/>
          </w:tcPr>
          <w:p w14:paraId="38CC6A3F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Derechos</w:t>
            </w:r>
          </w:p>
          <w:p w14:paraId="1514CC0E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Cualquier persona tiene derecho a obtener confirmación por parte de la Dirección General de Innovación y Ordenación Educativa sobre si sus datos se están tratando o no y, en caso afirmativo, a acceder a los mismos, a solicitar la rectificación de los datos inexactos que les conciernan, o a solicitar su supresión cuando, entre otros motivos, los datos no sean necesarios para los fines que fueron recogidos o cuando los datos deban suprimirse en cumplimiento de una obligación legal.</w:t>
            </w:r>
          </w:p>
          <w:p w14:paraId="59E4EE68" w14:textId="77777777" w:rsidR="003E2BD5" w:rsidRPr="00037610" w:rsidRDefault="003E2BD5" w:rsidP="00C35D31">
            <w:pPr>
              <w:jc w:val="both"/>
              <w:rPr>
                <w:rFonts w:ascii="Riojana" w:hAnsi="Riojana"/>
              </w:rPr>
            </w:pPr>
            <w:r w:rsidRPr="00037610">
              <w:rPr>
                <w:rFonts w:ascii="Riojana" w:hAnsi="Riojana"/>
              </w:rPr>
              <w:t>Si concurren determinadas condiciones, el interesado podrá solicitar la limitación del tratamiento de los datos que únicamente serán conservados para la formulación, el ejercicio o la defensa de reclamaciones.</w:t>
            </w:r>
          </w:p>
        </w:tc>
      </w:tr>
    </w:tbl>
    <w:p w14:paraId="5725B968" w14:textId="77777777" w:rsidR="003E2BD5" w:rsidRDefault="003E2BD5" w:rsidP="003E2BD5">
      <w:pPr>
        <w:ind w:left="4248" w:firstLine="708"/>
        <w:rPr>
          <w:rFonts w:ascii="Riojana" w:hAnsi="Riojana" w:cs="Tahoma"/>
        </w:rPr>
      </w:pPr>
    </w:p>
    <w:p w14:paraId="7B186A81" w14:textId="77777777" w:rsidR="002948E3" w:rsidRPr="00AC7CCC" w:rsidRDefault="002948E3" w:rsidP="003E2BD5">
      <w:pPr>
        <w:jc w:val="both"/>
      </w:pPr>
    </w:p>
    <w:sectPr w:rsidR="002948E3" w:rsidRPr="00AC7CCC" w:rsidSect="00B46A31">
      <w:headerReference w:type="default" r:id="rId19"/>
      <w:headerReference w:type="first" r:id="rId20"/>
      <w:pgSz w:w="11906" w:h="16838" w:code="9"/>
      <w:pgMar w:top="2552" w:right="1701" w:bottom="3402" w:left="1701" w:header="510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0D076AA" w16cex:dateUtc="2026-03-10T12:00:08.051Z"/>
  <w16cex:commentExtensible w16cex:durableId="15E00677" w16cex:dateUtc="2026-03-10T12:14:07.905Z"/>
  <w16cex:commentExtensible w16cex:durableId="3D14C79F" w16cex:dateUtc="2026-03-10T14:14:15.345Z"/>
  <w16cex:commentExtensible w16cex:durableId="225081BC" w16cex:dateUtc="2026-03-11T08:49:30.525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53964C8" w16cid:durableId="60D076AA"/>
  <w16cid:commentId w16cid:paraId="2DC84A6B" w16cid:durableId="15E00677"/>
  <w16cid:commentId w16cid:paraId="2821CA33" w16cid:durableId="3D14C79F"/>
  <w16cid:commentId w16cid:paraId="5E469DC0" w16cid:durableId="225081B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6A1407" w14:textId="77777777" w:rsidR="00841EAA" w:rsidRDefault="00841EAA" w:rsidP="008D4DD3">
      <w:r>
        <w:separator/>
      </w:r>
    </w:p>
  </w:endnote>
  <w:endnote w:type="continuationSeparator" w:id="0">
    <w:p w14:paraId="28F142F2" w14:textId="77777777" w:rsidR="00841EAA" w:rsidRDefault="00841EAA" w:rsidP="008D4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ojana Regular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045E3" w14:textId="77777777" w:rsidR="00841EAA" w:rsidRDefault="00841EAA" w:rsidP="008D4DD3">
      <w:r>
        <w:separator/>
      </w:r>
    </w:p>
  </w:footnote>
  <w:footnote w:type="continuationSeparator" w:id="0">
    <w:p w14:paraId="0E2AAC08" w14:textId="77777777" w:rsidR="00841EAA" w:rsidRDefault="00841EAA" w:rsidP="008D4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8D922" w14:textId="77777777" w:rsidR="002D692D" w:rsidRDefault="002D692D" w:rsidP="008D4DD3">
    <w:pPr>
      <w:pStyle w:val="Encabezado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7D2CA526" wp14:editId="07777777">
              <wp:simplePos x="0" y="0"/>
              <wp:positionH relativeFrom="column">
                <wp:posOffset>-800217</wp:posOffset>
              </wp:positionH>
              <wp:positionV relativeFrom="paragraph">
                <wp:posOffset>-117449</wp:posOffset>
              </wp:positionV>
              <wp:extent cx="1764665" cy="768143"/>
              <wp:effectExtent l="0" t="0" r="6985" b="0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64665" cy="768143"/>
                        <a:chOff x="0" y="0"/>
                        <a:chExt cx="1764665" cy="768143"/>
                      </a:xfrm>
                    </wpg:grpSpPr>
                    <pic:pic xmlns:pic="http://schemas.openxmlformats.org/drawingml/2006/picture">
                      <pic:nvPicPr>
                        <pic:cNvPr id="7" name="Imagen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4665" cy="614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510074" y="497633"/>
                          <a:ext cx="103568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028C0" w14:textId="77777777" w:rsidR="002D692D" w:rsidRPr="008D4DD3" w:rsidRDefault="002D692D" w:rsidP="008D4DD3">
                            <w:pPr>
                              <w:rPr>
                                <w:rFonts w:ascii="Riojana Regular" w:hAnsi="Riojana Regular" w:cs="Arial"/>
                                <w:color w:val="253746"/>
                                <w:sz w:val="18"/>
                                <w:szCs w:val="18"/>
                              </w:rPr>
                            </w:pPr>
                            <w:r w:rsidRPr="008D4DD3">
                              <w:rPr>
                                <w:rFonts w:ascii="Riojana Regular" w:hAnsi="Riojana Regular" w:cs="Arial"/>
                                <w:color w:val="253746"/>
                                <w:sz w:val="18"/>
                                <w:szCs w:val="18"/>
                              </w:rPr>
                              <w:t>larioja.org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D2CA526" id="Grupo 1" o:spid="_x0000_s1026" style="position:absolute;margin-left:-63pt;margin-top:-9.25pt;width:138.95pt;height:60.5pt;z-index:251669504" coordsize="17646,76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4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width:17646;height:6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">
                <v:imagedata r:id="rId2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5100;top:4976;width:10357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" stroked="f">
                <v:textbox>
                  <w:txbxContent>
                    <w:p w14:paraId="533028C0" w14:textId="77777777" w:rsidR="002D692D" w:rsidRPr="008D4DD3" w:rsidRDefault="002D692D" w:rsidP="008D4DD3">
                      <w:pPr>
                        <w:rPr>
                          <w:rFonts w:ascii="Riojana Regular" w:hAnsi="Riojana Regular" w:cs="Arial"/>
                          <w:color w:val="253746"/>
                          <w:sz w:val="18"/>
                          <w:szCs w:val="18"/>
                        </w:rPr>
                      </w:pPr>
                      <w:r w:rsidRPr="008D4DD3">
                        <w:rPr>
                          <w:rFonts w:ascii="Riojana Regular" w:hAnsi="Riojana Regular" w:cs="Arial"/>
                          <w:color w:val="253746"/>
                          <w:sz w:val="18"/>
                          <w:szCs w:val="18"/>
                        </w:rPr>
                        <w:t>larioja.org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25DC539F" w14:textId="77777777" w:rsidR="002D692D" w:rsidRPr="008D4DD3" w:rsidRDefault="002D692D" w:rsidP="008D4DD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2617D" w14:textId="77777777" w:rsidR="002D692D" w:rsidRDefault="002D692D" w:rsidP="008D4DD3">
    <w:pPr>
      <w:pStyle w:val="Encabezado"/>
    </w:pPr>
    <w:r w:rsidRPr="00E61BF6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B62BF7E" wp14:editId="6658F51A">
              <wp:simplePos x="0" y="0"/>
              <wp:positionH relativeFrom="column">
                <wp:posOffset>1149350</wp:posOffset>
              </wp:positionH>
              <wp:positionV relativeFrom="paragraph">
                <wp:posOffset>-116037</wp:posOffset>
              </wp:positionV>
              <wp:extent cx="3218815" cy="612140"/>
              <wp:effectExtent l="0" t="0" r="635" b="0"/>
              <wp:wrapSquare wrapText="bothSides"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8815" cy="612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0E7E6E" w14:textId="62936D11" w:rsidR="002D692D" w:rsidRPr="00A5492D" w:rsidRDefault="002D692D" w:rsidP="008D4DD3">
                          <w:pPr>
                            <w:spacing w:after="120"/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</w:pPr>
                          <w:r w:rsidRPr="00A5492D"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>Consejería de Educación</w:t>
                          </w:r>
                          <w:r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 xml:space="preserve"> y Emp</w:t>
                          </w:r>
                          <w:r w:rsidR="008F25D0"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>le</w:t>
                          </w:r>
                          <w:r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>o</w:t>
                          </w:r>
                        </w:p>
                        <w:p w14:paraId="0F5B054A" w14:textId="77777777" w:rsidR="002D692D" w:rsidRDefault="002D692D" w:rsidP="008D4DD3">
                          <w:pPr>
                            <w:spacing w:line="180" w:lineRule="exact"/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>Viceconsejería</w:t>
                          </w:r>
                          <w:proofErr w:type="spellEnd"/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 de Educación, Universidades y Formación Profesional</w:t>
                          </w:r>
                        </w:p>
                        <w:p w14:paraId="1A95BB18" w14:textId="77777777" w:rsidR="002D692D" w:rsidRPr="008D4DD3" w:rsidRDefault="002D692D" w:rsidP="008D4DD3">
                          <w:pPr>
                            <w:spacing w:line="180" w:lineRule="exact"/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>Dirección General de Innovación y Ordenación Educativa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62BF7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9" type="#_x0000_t202" style="position:absolute;margin-left:90.5pt;margin-top:-9.15pt;width:253.45pt;height:48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" stroked="f">
              <v:textbox>
                <w:txbxContent>
                  <w:p w14:paraId="770E7E6E" w14:textId="62936D11" w:rsidR="002D692D" w:rsidRPr="00A5492D" w:rsidRDefault="002D692D" w:rsidP="008D4DD3">
                    <w:pPr>
                      <w:spacing w:after="120"/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</w:pPr>
                    <w:r w:rsidRPr="00A5492D"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>Consejería de Educación</w:t>
                    </w:r>
                    <w:r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 xml:space="preserve"> y Emp</w:t>
                    </w:r>
                    <w:r w:rsidR="008F25D0"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>le</w:t>
                    </w:r>
                    <w:r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>o</w:t>
                    </w:r>
                  </w:p>
                  <w:p w14:paraId="0F5B054A" w14:textId="77777777" w:rsidR="002D692D" w:rsidRDefault="002D692D" w:rsidP="008D4DD3">
                    <w:pPr>
                      <w:spacing w:line="180" w:lineRule="exact"/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</w:pPr>
                    <w: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>Viceconsejería de Educación, Universidades y Formación Profesional</w:t>
                    </w:r>
                  </w:p>
                  <w:p w14:paraId="1A95BB18" w14:textId="77777777" w:rsidR="002D692D" w:rsidRPr="008D4DD3" w:rsidRDefault="002D692D" w:rsidP="008D4DD3">
                    <w:pPr>
                      <w:spacing w:line="180" w:lineRule="exact"/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</w:pPr>
                    <w: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>Dirección General de Innovación y Ordenación Educativa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61BF6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9E6C341" wp14:editId="34DD7413">
              <wp:simplePos x="0" y="0"/>
              <wp:positionH relativeFrom="column">
                <wp:posOffset>-273050</wp:posOffset>
              </wp:positionH>
              <wp:positionV relativeFrom="paragraph">
                <wp:posOffset>370840</wp:posOffset>
              </wp:positionV>
              <wp:extent cx="1035685" cy="270510"/>
              <wp:effectExtent l="0" t="0" r="0" b="0"/>
              <wp:wrapSquare wrapText="bothSides"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685" cy="270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1C5E32" w14:textId="77777777" w:rsidR="002D692D" w:rsidRPr="008D4DD3" w:rsidRDefault="002D692D" w:rsidP="008D4DD3">
                          <w:pPr>
                            <w:rPr>
                              <w:rFonts w:ascii="Riojana Regular" w:hAnsi="Riojana Regular" w:cs="Arial"/>
                              <w:color w:val="253746"/>
                              <w:sz w:val="18"/>
                              <w:szCs w:val="18"/>
                            </w:rPr>
                          </w:pPr>
                          <w:r w:rsidRPr="008D4DD3">
                            <w:rPr>
                              <w:rFonts w:ascii="Riojana Regular" w:hAnsi="Riojana Regular" w:cs="Arial"/>
                              <w:color w:val="253746"/>
                              <w:sz w:val="18"/>
                              <w:szCs w:val="18"/>
                            </w:rPr>
                            <w:t>larioja.org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E6C341" id="_x0000_s1030" type="#_x0000_t202" style="position:absolute;margin-left:-21.5pt;margin-top:29.2pt;width:81.55pt;height:21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" stroked="f">
              <v:textbox>
                <w:txbxContent>
                  <w:p w14:paraId="001C5E32" w14:textId="77777777" w:rsidR="002D692D" w:rsidRPr="008D4DD3" w:rsidRDefault="002D692D" w:rsidP="008D4DD3">
                    <w:pPr>
                      <w:rPr>
                        <w:rFonts w:ascii="Riojana Regular" w:hAnsi="Riojana Regular" w:cs="Arial"/>
                        <w:color w:val="253746"/>
                        <w:sz w:val="18"/>
                        <w:szCs w:val="18"/>
                      </w:rPr>
                    </w:pPr>
                    <w:r w:rsidRPr="008D4DD3">
                      <w:rPr>
                        <w:rFonts w:ascii="Riojana Regular" w:hAnsi="Riojana Regular" w:cs="Arial"/>
                        <w:color w:val="253746"/>
                        <w:sz w:val="18"/>
                        <w:szCs w:val="18"/>
                      </w:rPr>
                      <w:t>larioja.org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61BF6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BFC65A" wp14:editId="412957B7">
              <wp:simplePos x="0" y="0"/>
              <wp:positionH relativeFrom="column">
                <wp:posOffset>1043940</wp:posOffset>
              </wp:positionH>
              <wp:positionV relativeFrom="paragraph">
                <wp:posOffset>87960</wp:posOffset>
              </wp:positionV>
              <wp:extent cx="0" cy="204470"/>
              <wp:effectExtent l="0" t="0" r="19050" b="24130"/>
              <wp:wrapNone/>
              <wp:docPr id="11" name="Conector rec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04470"/>
                      </a:xfrm>
                      <a:prstGeom prst="line">
                        <a:avLst/>
                      </a:prstGeom>
                      <a:ln w="19050">
                        <a:solidFill>
                          <a:srgbClr val="25374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63F28A31">
            <v:line id="Conector recto 7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#253746" strokeweight="1.5pt" from="82.2pt,6.95pt" to="82.2pt,23.05pt" w14:anchorId="5DD0F8A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">
              <v:stroke joinstyle="miter"/>
            </v:line>
          </w:pict>
        </mc:Fallback>
      </mc:AlternateContent>
    </w:r>
    <w:r w:rsidRPr="00E61BF6"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6A16EC68" wp14:editId="0C784553">
          <wp:simplePos x="0" y="0"/>
          <wp:positionH relativeFrom="margin">
            <wp:posOffset>-797560</wp:posOffset>
          </wp:positionH>
          <wp:positionV relativeFrom="paragraph">
            <wp:posOffset>-118110</wp:posOffset>
          </wp:positionV>
          <wp:extent cx="1764665" cy="614680"/>
          <wp:effectExtent l="0" t="0" r="6985" b="0"/>
          <wp:wrapTopAndBottom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a Rioja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665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F7610E" w14:textId="77777777" w:rsidR="002D692D" w:rsidRDefault="002D69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8C4"/>
    <w:multiLevelType w:val="hybridMultilevel"/>
    <w:tmpl w:val="3E16560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F3479"/>
    <w:multiLevelType w:val="hybridMultilevel"/>
    <w:tmpl w:val="C518A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421D7"/>
    <w:multiLevelType w:val="hybridMultilevel"/>
    <w:tmpl w:val="A7C84D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22D02"/>
    <w:multiLevelType w:val="hybridMultilevel"/>
    <w:tmpl w:val="C518A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A7F96"/>
    <w:multiLevelType w:val="hybridMultilevel"/>
    <w:tmpl w:val="1C08E78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F6FFB"/>
    <w:multiLevelType w:val="hybridMultilevel"/>
    <w:tmpl w:val="9230E246"/>
    <w:lvl w:ilvl="0" w:tplc="75640CD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38" w:hanging="360"/>
      </w:pPr>
    </w:lvl>
    <w:lvl w:ilvl="2" w:tplc="0C0A001B" w:tentative="1">
      <w:start w:val="1"/>
      <w:numFmt w:val="lowerRoman"/>
      <w:lvlText w:val="%3."/>
      <w:lvlJc w:val="right"/>
      <w:pPr>
        <w:ind w:left="1658" w:hanging="180"/>
      </w:pPr>
    </w:lvl>
    <w:lvl w:ilvl="3" w:tplc="0C0A000F" w:tentative="1">
      <w:start w:val="1"/>
      <w:numFmt w:val="decimal"/>
      <w:lvlText w:val="%4."/>
      <w:lvlJc w:val="left"/>
      <w:pPr>
        <w:ind w:left="2378" w:hanging="360"/>
      </w:pPr>
    </w:lvl>
    <w:lvl w:ilvl="4" w:tplc="0C0A0019" w:tentative="1">
      <w:start w:val="1"/>
      <w:numFmt w:val="lowerLetter"/>
      <w:lvlText w:val="%5."/>
      <w:lvlJc w:val="left"/>
      <w:pPr>
        <w:ind w:left="3098" w:hanging="360"/>
      </w:pPr>
    </w:lvl>
    <w:lvl w:ilvl="5" w:tplc="0C0A001B" w:tentative="1">
      <w:start w:val="1"/>
      <w:numFmt w:val="lowerRoman"/>
      <w:lvlText w:val="%6."/>
      <w:lvlJc w:val="right"/>
      <w:pPr>
        <w:ind w:left="3818" w:hanging="180"/>
      </w:pPr>
    </w:lvl>
    <w:lvl w:ilvl="6" w:tplc="0C0A000F" w:tentative="1">
      <w:start w:val="1"/>
      <w:numFmt w:val="decimal"/>
      <w:lvlText w:val="%7."/>
      <w:lvlJc w:val="left"/>
      <w:pPr>
        <w:ind w:left="4538" w:hanging="360"/>
      </w:pPr>
    </w:lvl>
    <w:lvl w:ilvl="7" w:tplc="0C0A0019" w:tentative="1">
      <w:start w:val="1"/>
      <w:numFmt w:val="lowerLetter"/>
      <w:lvlText w:val="%8."/>
      <w:lvlJc w:val="left"/>
      <w:pPr>
        <w:ind w:left="5258" w:hanging="360"/>
      </w:pPr>
    </w:lvl>
    <w:lvl w:ilvl="8" w:tplc="0C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39FE10E3"/>
    <w:multiLevelType w:val="hybridMultilevel"/>
    <w:tmpl w:val="C518A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11DC1"/>
    <w:multiLevelType w:val="hybridMultilevel"/>
    <w:tmpl w:val="3C527F8C"/>
    <w:lvl w:ilvl="0" w:tplc="0DBC56CE">
      <w:start w:val="1"/>
      <w:numFmt w:val="lowerLetter"/>
      <w:lvlText w:val="%1)"/>
      <w:lvlJc w:val="left"/>
      <w:pPr>
        <w:ind w:left="720" w:hanging="360"/>
      </w:pPr>
      <w:rPr>
        <w:rFonts w:ascii="Riojana" w:hAnsi="Riojana" w:cs="Arial" w:hint="default"/>
        <w:b w:val="0"/>
        <w:bCs w:val="0"/>
        <w:i w:val="0"/>
        <w:iCs w:val="0"/>
        <w:spacing w:val="-1"/>
        <w:w w:val="100"/>
        <w:sz w:val="20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862256"/>
    <w:multiLevelType w:val="multilevel"/>
    <w:tmpl w:val="0EBE0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38589F"/>
    <w:multiLevelType w:val="hybridMultilevel"/>
    <w:tmpl w:val="08948F86"/>
    <w:lvl w:ilvl="0" w:tplc="1506E3F0">
      <w:start w:val="1"/>
      <w:numFmt w:val="bullet"/>
      <w:lvlText w:val="-"/>
      <w:lvlJc w:val="left"/>
      <w:pPr>
        <w:ind w:left="578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5A262B5C"/>
    <w:multiLevelType w:val="hybridMultilevel"/>
    <w:tmpl w:val="C518A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E7945"/>
    <w:multiLevelType w:val="hybridMultilevel"/>
    <w:tmpl w:val="C8027A2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E30573"/>
    <w:multiLevelType w:val="multilevel"/>
    <w:tmpl w:val="548C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F97854"/>
    <w:multiLevelType w:val="hybridMultilevel"/>
    <w:tmpl w:val="0EA081E2"/>
    <w:lvl w:ilvl="0" w:tplc="0DBC56CE">
      <w:start w:val="1"/>
      <w:numFmt w:val="lowerLetter"/>
      <w:lvlText w:val="%1)"/>
      <w:lvlJc w:val="left"/>
      <w:pPr>
        <w:ind w:left="720" w:hanging="360"/>
      </w:pPr>
      <w:rPr>
        <w:rFonts w:ascii="Riojana" w:hAnsi="Riojana" w:cs="Arial" w:hint="default"/>
        <w:b w:val="0"/>
        <w:bCs w:val="0"/>
        <w:i w:val="0"/>
        <w:iCs w:val="0"/>
        <w:spacing w:val="-1"/>
        <w:w w:val="100"/>
        <w:sz w:val="20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7671A2"/>
    <w:multiLevelType w:val="hybridMultilevel"/>
    <w:tmpl w:val="C518A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5"/>
  </w:num>
  <w:num w:numId="5">
    <w:abstractNumId w:val="9"/>
  </w:num>
  <w:num w:numId="6">
    <w:abstractNumId w:val="6"/>
  </w:num>
  <w:num w:numId="7">
    <w:abstractNumId w:val="14"/>
  </w:num>
  <w:num w:numId="8">
    <w:abstractNumId w:val="3"/>
  </w:num>
  <w:num w:numId="9">
    <w:abstractNumId w:val="8"/>
  </w:num>
  <w:num w:numId="10">
    <w:abstractNumId w:val="12"/>
  </w:num>
  <w:num w:numId="11">
    <w:abstractNumId w:val="4"/>
  </w:num>
  <w:num w:numId="12">
    <w:abstractNumId w:val="13"/>
  </w:num>
  <w:num w:numId="13">
    <w:abstractNumId w:val="11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84D"/>
    <w:rsid w:val="000F30AE"/>
    <w:rsid w:val="00101E57"/>
    <w:rsid w:val="00186B26"/>
    <w:rsid w:val="001A465E"/>
    <w:rsid w:val="001D3F9A"/>
    <w:rsid w:val="001F0538"/>
    <w:rsid w:val="002026CF"/>
    <w:rsid w:val="00204F09"/>
    <w:rsid w:val="00205E5B"/>
    <w:rsid w:val="002418E3"/>
    <w:rsid w:val="002948E3"/>
    <w:rsid w:val="002D5963"/>
    <w:rsid w:val="002D692D"/>
    <w:rsid w:val="002E6D78"/>
    <w:rsid w:val="002F0F98"/>
    <w:rsid w:val="00313F43"/>
    <w:rsid w:val="00323B1A"/>
    <w:rsid w:val="003E2BD5"/>
    <w:rsid w:val="00440217"/>
    <w:rsid w:val="0046462F"/>
    <w:rsid w:val="00470CBC"/>
    <w:rsid w:val="00472A08"/>
    <w:rsid w:val="00486328"/>
    <w:rsid w:val="00521F62"/>
    <w:rsid w:val="005237FD"/>
    <w:rsid w:val="00557107"/>
    <w:rsid w:val="00560B21"/>
    <w:rsid w:val="005618ED"/>
    <w:rsid w:val="00562FA5"/>
    <w:rsid w:val="00592800"/>
    <w:rsid w:val="005C7A7D"/>
    <w:rsid w:val="0064542E"/>
    <w:rsid w:val="006473DA"/>
    <w:rsid w:val="00660197"/>
    <w:rsid w:val="006B64EA"/>
    <w:rsid w:val="006D36B8"/>
    <w:rsid w:val="006F565E"/>
    <w:rsid w:val="00702586"/>
    <w:rsid w:val="007650A6"/>
    <w:rsid w:val="00765653"/>
    <w:rsid w:val="00770942"/>
    <w:rsid w:val="0077142A"/>
    <w:rsid w:val="00776A8E"/>
    <w:rsid w:val="00780C3D"/>
    <w:rsid w:val="00784BB5"/>
    <w:rsid w:val="007948D5"/>
    <w:rsid w:val="00795D4B"/>
    <w:rsid w:val="007B0BA4"/>
    <w:rsid w:val="007C5ADF"/>
    <w:rsid w:val="00810278"/>
    <w:rsid w:val="008271A0"/>
    <w:rsid w:val="00841EAA"/>
    <w:rsid w:val="008453A0"/>
    <w:rsid w:val="00862938"/>
    <w:rsid w:val="008656F0"/>
    <w:rsid w:val="00884A94"/>
    <w:rsid w:val="008D20BE"/>
    <w:rsid w:val="008D4DD3"/>
    <w:rsid w:val="008D77AC"/>
    <w:rsid w:val="008F25D0"/>
    <w:rsid w:val="00965057"/>
    <w:rsid w:val="009832D4"/>
    <w:rsid w:val="009F2245"/>
    <w:rsid w:val="00A140CB"/>
    <w:rsid w:val="00A304AE"/>
    <w:rsid w:val="00A90735"/>
    <w:rsid w:val="00AB43B5"/>
    <w:rsid w:val="00AC7CCC"/>
    <w:rsid w:val="00B13263"/>
    <w:rsid w:val="00B26173"/>
    <w:rsid w:val="00B34FEC"/>
    <w:rsid w:val="00B46A31"/>
    <w:rsid w:val="00B5484D"/>
    <w:rsid w:val="00B700DE"/>
    <w:rsid w:val="00B73B98"/>
    <w:rsid w:val="00C019D7"/>
    <w:rsid w:val="00C35D31"/>
    <w:rsid w:val="00C47359"/>
    <w:rsid w:val="00C52752"/>
    <w:rsid w:val="00C63207"/>
    <w:rsid w:val="00C84369"/>
    <w:rsid w:val="00C946D2"/>
    <w:rsid w:val="00CF5746"/>
    <w:rsid w:val="00D244CF"/>
    <w:rsid w:val="00D41447"/>
    <w:rsid w:val="00D57EA2"/>
    <w:rsid w:val="00D625D3"/>
    <w:rsid w:val="00DE5D60"/>
    <w:rsid w:val="00DF1CEB"/>
    <w:rsid w:val="00E42EC4"/>
    <w:rsid w:val="00E563DE"/>
    <w:rsid w:val="00E56CCB"/>
    <w:rsid w:val="00EC4170"/>
    <w:rsid w:val="00EF7F7E"/>
    <w:rsid w:val="00F104F9"/>
    <w:rsid w:val="00F20E6E"/>
    <w:rsid w:val="00F32BA8"/>
    <w:rsid w:val="00F33F1A"/>
    <w:rsid w:val="00F454FF"/>
    <w:rsid w:val="00F82E88"/>
    <w:rsid w:val="00FA4F5F"/>
    <w:rsid w:val="027F465A"/>
    <w:rsid w:val="02B5B72C"/>
    <w:rsid w:val="0356DB73"/>
    <w:rsid w:val="03A10E39"/>
    <w:rsid w:val="04456EAA"/>
    <w:rsid w:val="066FE55D"/>
    <w:rsid w:val="06F100A9"/>
    <w:rsid w:val="073EF242"/>
    <w:rsid w:val="07F62789"/>
    <w:rsid w:val="0983BF77"/>
    <w:rsid w:val="099D63B9"/>
    <w:rsid w:val="0C76A4A1"/>
    <w:rsid w:val="0D484DCD"/>
    <w:rsid w:val="10E5554F"/>
    <w:rsid w:val="11289132"/>
    <w:rsid w:val="12FF3DAB"/>
    <w:rsid w:val="143FF613"/>
    <w:rsid w:val="175994DD"/>
    <w:rsid w:val="1804A0CE"/>
    <w:rsid w:val="19725E34"/>
    <w:rsid w:val="1BE6845A"/>
    <w:rsid w:val="1CF6043C"/>
    <w:rsid w:val="1D6D4CF2"/>
    <w:rsid w:val="1FAA9286"/>
    <w:rsid w:val="21D3BD4D"/>
    <w:rsid w:val="2239CA22"/>
    <w:rsid w:val="24AD513E"/>
    <w:rsid w:val="24E8640E"/>
    <w:rsid w:val="25D3A487"/>
    <w:rsid w:val="263E3A83"/>
    <w:rsid w:val="267BC893"/>
    <w:rsid w:val="2C88D9A1"/>
    <w:rsid w:val="2E4DDC7A"/>
    <w:rsid w:val="336E3E90"/>
    <w:rsid w:val="38760E90"/>
    <w:rsid w:val="38B7FA89"/>
    <w:rsid w:val="391A6F96"/>
    <w:rsid w:val="3A205932"/>
    <w:rsid w:val="3B41A572"/>
    <w:rsid w:val="3C748B30"/>
    <w:rsid w:val="418C2851"/>
    <w:rsid w:val="43D874EF"/>
    <w:rsid w:val="4782D61D"/>
    <w:rsid w:val="499A907F"/>
    <w:rsid w:val="4C7638DF"/>
    <w:rsid w:val="4DD41D8D"/>
    <w:rsid w:val="553F0AB3"/>
    <w:rsid w:val="5AF8624C"/>
    <w:rsid w:val="5D575632"/>
    <w:rsid w:val="5DB026DE"/>
    <w:rsid w:val="5FFBD874"/>
    <w:rsid w:val="60D79DF8"/>
    <w:rsid w:val="616A5956"/>
    <w:rsid w:val="6175CFB8"/>
    <w:rsid w:val="6308504C"/>
    <w:rsid w:val="649C882D"/>
    <w:rsid w:val="64C3AECF"/>
    <w:rsid w:val="68702763"/>
    <w:rsid w:val="6AA70144"/>
    <w:rsid w:val="6B02B2F3"/>
    <w:rsid w:val="6B674704"/>
    <w:rsid w:val="6B791347"/>
    <w:rsid w:val="6BA11E89"/>
    <w:rsid w:val="6E2995D8"/>
    <w:rsid w:val="6F530F67"/>
    <w:rsid w:val="703FC0FB"/>
    <w:rsid w:val="7058E663"/>
    <w:rsid w:val="72EF5677"/>
    <w:rsid w:val="7471274A"/>
    <w:rsid w:val="78AFF552"/>
    <w:rsid w:val="7B1305AA"/>
    <w:rsid w:val="7BF3110F"/>
    <w:rsid w:val="7C5F5EF7"/>
    <w:rsid w:val="7D87DD0C"/>
    <w:rsid w:val="7E89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FD6ECC"/>
  <w15:chartTrackingRefBased/>
  <w15:docId w15:val="{11B7A389-5C24-40EC-97EA-1FDDB47A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C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D4DD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D4DD3"/>
  </w:style>
  <w:style w:type="paragraph" w:styleId="Piedepgina">
    <w:name w:val="footer"/>
    <w:basedOn w:val="Normal"/>
    <w:link w:val="PiedepginaCar"/>
    <w:uiPriority w:val="99"/>
    <w:unhideWhenUsed/>
    <w:rsid w:val="008D4DD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D4DD3"/>
  </w:style>
  <w:style w:type="paragraph" w:styleId="Textoindependiente">
    <w:name w:val="Body Text"/>
    <w:basedOn w:val="Normal"/>
    <w:link w:val="TextoindependienteCar"/>
    <w:uiPriority w:val="1"/>
    <w:qFormat/>
    <w:rsid w:val="008D4DD3"/>
    <w:pPr>
      <w:widowControl w:val="0"/>
      <w:autoSpaceDE w:val="0"/>
      <w:autoSpaceDN w:val="0"/>
      <w:spacing w:line="360" w:lineRule="auto"/>
      <w:jc w:val="both"/>
    </w:pPr>
    <w:rPr>
      <w:rFonts w:ascii="Microsoft Sans Serif" w:eastAsia="Microsoft Sans Serif" w:hAnsi="Microsoft Sans Serif" w:cs="Microsoft Sans Serif"/>
      <w:b/>
      <w:sz w:val="24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D4DD3"/>
    <w:rPr>
      <w:rFonts w:ascii="Microsoft Sans Serif" w:eastAsia="Microsoft Sans Serif" w:hAnsi="Microsoft Sans Serif" w:cs="Microsoft Sans Serif"/>
      <w:b/>
      <w:sz w:val="24"/>
    </w:rPr>
  </w:style>
  <w:style w:type="paragraph" w:styleId="Prrafodelista">
    <w:name w:val="List Paragraph"/>
    <w:basedOn w:val="Normal"/>
    <w:uiPriority w:val="99"/>
    <w:qFormat/>
    <w:rsid w:val="006473DA"/>
    <w:pPr>
      <w:ind w:left="720"/>
      <w:contextualSpacing/>
    </w:pPr>
  </w:style>
  <w:style w:type="character" w:styleId="Hipervnculo">
    <w:name w:val="Hyperlink"/>
    <w:uiPriority w:val="99"/>
    <w:rsid w:val="002948E3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2948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comentario">
    <w:name w:val="annotation text"/>
    <w:basedOn w:val="Normal"/>
    <w:link w:val="TextocomentarioCar"/>
    <w:uiPriority w:val="99"/>
    <w:semiHidden/>
    <w:unhideWhenUsed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40C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40CB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g.innovacioneducativa@larioja.org" TargetMode="External"/><Relationship Id="rId18" Type="http://schemas.openxmlformats.org/officeDocument/2006/relationships/hyperlink" Target="mailto:DPD.educacionempleo@larioja.org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DPD.educacionempleo@larioja.org" TargetMode="External"/><Relationship Id="rId17" Type="http://schemas.openxmlformats.org/officeDocument/2006/relationships/hyperlink" Target="mailto:dg.innovacioneducativa@larioja.org" TargetMode="External"/><Relationship Id="R7d00a33f6e0c420a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hyperlink" Target="mailto:DPD.educacionempleo@larioja.org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g.innovacioneducativa@larioja.org" TargetMode="External"/><Relationship Id="R158b06e4cde3404b" Type="http://schemas.microsoft.com/office/2016/09/relationships/commentsIds" Target="commentsIds.xml"/><Relationship Id="rId5" Type="http://schemas.openxmlformats.org/officeDocument/2006/relationships/styles" Target="styles.xml"/><Relationship Id="rId15" Type="http://schemas.openxmlformats.org/officeDocument/2006/relationships/hyperlink" Target="mailto:dg.innovacioneducativa@larioja.org" TargetMode="Externa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DPD.educacionempleo@larioja.org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uberviola\Desktop\Documento%20con%20membret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3c759-b7bc-460c-8531-a4bb270293c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0C6BA84CF78843B3041B89FB7E356B" ma:contentTypeVersion="11" ma:contentTypeDescription="Crear nuevo documento." ma:contentTypeScope="" ma:versionID="f160eff1cd670c0f578f047f5d6b11e3">
  <xsd:schema xmlns:xsd="http://www.w3.org/2001/XMLSchema" xmlns:xs="http://www.w3.org/2001/XMLSchema" xmlns:p="http://schemas.microsoft.com/office/2006/metadata/properties" xmlns:ns2="73c3c759-b7bc-460c-8531-a4bb270293ca" targetNamespace="http://schemas.microsoft.com/office/2006/metadata/properties" ma:root="true" ma:fieldsID="2ada4f8839fc45b93c27d5b0c3b59a4c" ns2:_="">
    <xsd:import namespace="73c3c759-b7bc-460c-8531-a4bb27029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3c759-b7bc-460c-8531-a4bb27029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78f882a-4955-4459-80ae-63e0657d2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C2A27F-C356-47E5-BE8C-685CB49E28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0FD0B7-2874-44A5-8872-84972CD43927}">
  <ds:schemaRefs>
    <ds:schemaRef ds:uri="http://schemas.microsoft.com/office/2006/metadata/properties"/>
    <ds:schemaRef ds:uri="http://schemas.microsoft.com/office/infopath/2007/PartnerControls"/>
    <ds:schemaRef ds:uri="73c3c759-b7bc-460c-8531-a4bb270293ca"/>
  </ds:schemaRefs>
</ds:datastoreItem>
</file>

<file path=customXml/itemProps3.xml><?xml version="1.0" encoding="utf-8"?>
<ds:datastoreItem xmlns:ds="http://schemas.openxmlformats.org/officeDocument/2006/customXml" ds:itemID="{4A3A28BB-7C29-42F9-88A5-CEFEA9CE8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3c759-b7bc-460c-8531-a4bb27029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con membrete.dotx</Template>
  <TotalTime>0</TotalTime>
  <Pages>12</Pages>
  <Words>2656</Words>
  <Characters>14612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Suberviola Caspe</dc:creator>
  <cp:keywords/>
  <dc:description/>
  <cp:lastModifiedBy>Esther Janeiro Martínez</cp:lastModifiedBy>
  <cp:revision>2</cp:revision>
  <cp:lastPrinted>2026-04-16T11:01:00Z</cp:lastPrinted>
  <dcterms:created xsi:type="dcterms:W3CDTF">2026-05-05T11:51:00Z</dcterms:created>
  <dcterms:modified xsi:type="dcterms:W3CDTF">2026-05-05T11:51:00Z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0x010100AD0C6BA84CF78843B3041B89FB7E356B</vt:lpwstr>
  </property>
  <property fmtid="{D5CDD505-2E9C-101B-9397-08002B2CF9AE}" pid="3" name="MediaServiceImageTags">
    <vt:lpwstr/>
  </property>
</Properties>
</file>